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39659" w14:textId="77777777" w:rsidR="00792EE5" w:rsidRPr="00503009" w:rsidRDefault="00792EE5" w:rsidP="00503009">
      <w:pPr>
        <w:spacing w:after="0"/>
        <w:jc w:val="both"/>
        <w:rPr>
          <w:rFonts w:ascii="Franklin Gothic Book" w:hAnsi="Franklin Gothic Book"/>
          <w:i/>
          <w:iCs/>
          <w:sz w:val="2"/>
          <w:szCs w:val="2"/>
        </w:rPr>
      </w:pPr>
    </w:p>
    <w:p w14:paraId="1F1D8586" w14:textId="29C7B2A0" w:rsidR="00F16674" w:rsidRDefault="00F16674" w:rsidP="00503009">
      <w:pPr>
        <w:spacing w:after="0"/>
        <w:jc w:val="both"/>
        <w:rPr>
          <w:rFonts w:ascii="Franklin Gothic Book" w:hAnsi="Franklin Gothic Book"/>
          <w:i/>
          <w:iCs/>
          <w:sz w:val="22"/>
          <w:szCs w:val="22"/>
        </w:rPr>
      </w:pPr>
      <w:r w:rsidRPr="00792EE5">
        <w:rPr>
          <w:rFonts w:ascii="Franklin Gothic Book" w:hAnsi="Franklin Gothic Book"/>
          <w:i/>
          <w:iCs/>
          <w:sz w:val="22"/>
          <w:szCs w:val="22"/>
        </w:rPr>
        <w:t xml:space="preserve">Les informations collectées dans ce formulaire permettront </w:t>
      </w:r>
      <w:r>
        <w:rPr>
          <w:rFonts w:ascii="Franklin Gothic Book" w:hAnsi="Franklin Gothic Book"/>
          <w:i/>
          <w:iCs/>
          <w:sz w:val="22"/>
          <w:szCs w:val="22"/>
        </w:rPr>
        <w:t xml:space="preserve">d’évaluer la situation de la personne et la pertinence de la saisine de la </w:t>
      </w:r>
      <w:proofErr w:type="spellStart"/>
      <w:r w:rsidR="00503009">
        <w:rPr>
          <w:rFonts w:ascii="Franklin Gothic Book" w:hAnsi="Franklin Gothic Book"/>
          <w:i/>
          <w:iCs/>
          <w:sz w:val="22"/>
          <w:szCs w:val="22"/>
        </w:rPr>
        <w:t>PlateForme</w:t>
      </w:r>
      <w:proofErr w:type="spellEnd"/>
      <w:r w:rsidR="00503009">
        <w:rPr>
          <w:rFonts w:ascii="Franklin Gothic Book" w:hAnsi="Franklin Gothic Book"/>
          <w:i/>
          <w:iCs/>
          <w:sz w:val="22"/>
          <w:szCs w:val="22"/>
        </w:rPr>
        <w:t xml:space="preserve"> Territoriale d’Accompagnement</w:t>
      </w:r>
      <w:r w:rsidR="00052C63">
        <w:rPr>
          <w:rFonts w:ascii="Franklin Gothic Book" w:hAnsi="Franklin Gothic Book"/>
          <w:i/>
          <w:iCs/>
          <w:sz w:val="22"/>
          <w:szCs w:val="22"/>
        </w:rPr>
        <w:t>- Logement D’Abord</w:t>
      </w:r>
      <w:r>
        <w:rPr>
          <w:rFonts w:ascii="Franklin Gothic Book" w:hAnsi="Franklin Gothic Book"/>
          <w:i/>
          <w:iCs/>
          <w:sz w:val="22"/>
          <w:szCs w:val="22"/>
        </w:rPr>
        <w:t xml:space="preserve"> (PFTA</w:t>
      </w:r>
      <w:r w:rsidR="00052C63">
        <w:rPr>
          <w:rFonts w:ascii="Franklin Gothic Book" w:hAnsi="Franklin Gothic Book"/>
          <w:i/>
          <w:iCs/>
          <w:sz w:val="22"/>
          <w:szCs w:val="22"/>
        </w:rPr>
        <w:t>-LDA</w:t>
      </w:r>
      <w:r>
        <w:rPr>
          <w:rFonts w:ascii="Franklin Gothic Book" w:hAnsi="Franklin Gothic Book"/>
          <w:i/>
          <w:iCs/>
          <w:sz w:val="22"/>
          <w:szCs w:val="22"/>
        </w:rPr>
        <w:t xml:space="preserve">). </w:t>
      </w:r>
    </w:p>
    <w:p w14:paraId="0C78D5BF" w14:textId="77777777" w:rsidR="00C4054E" w:rsidRDefault="00C4054E" w:rsidP="00503009">
      <w:pPr>
        <w:spacing w:after="0"/>
        <w:jc w:val="both"/>
        <w:rPr>
          <w:rFonts w:ascii="Franklin Gothic Book" w:hAnsi="Franklin Gothic Book"/>
          <w:i/>
          <w:iCs/>
          <w:sz w:val="22"/>
          <w:szCs w:val="22"/>
        </w:rPr>
      </w:pPr>
    </w:p>
    <w:p w14:paraId="1ADCFD34" w14:textId="65B9BD4A" w:rsidR="00E524CD" w:rsidRPr="00C4054E" w:rsidRDefault="00E524CD" w:rsidP="00503009">
      <w:pPr>
        <w:spacing w:after="0"/>
        <w:jc w:val="both"/>
        <w:rPr>
          <w:rFonts w:ascii="Franklin Gothic Book" w:hAnsi="Franklin Gothic Book"/>
          <w:b/>
          <w:bCs/>
          <w:i/>
          <w:iCs/>
          <w:sz w:val="22"/>
          <w:szCs w:val="22"/>
        </w:rPr>
      </w:pPr>
      <w:r w:rsidRPr="00C4054E">
        <w:rPr>
          <w:rFonts w:ascii="Franklin Gothic Book" w:hAnsi="Franklin Gothic Book"/>
          <w:b/>
          <w:bCs/>
          <w:i/>
          <w:iCs/>
          <w:sz w:val="22"/>
          <w:szCs w:val="22"/>
        </w:rPr>
        <w:t>Tout formulaire de saisine transmis sans formulaire de consentement rempli</w:t>
      </w:r>
      <w:r w:rsidR="00503009">
        <w:rPr>
          <w:rFonts w:ascii="Franklin Gothic Book" w:hAnsi="Franklin Gothic Book"/>
          <w:b/>
          <w:bCs/>
          <w:i/>
          <w:iCs/>
          <w:sz w:val="22"/>
          <w:szCs w:val="22"/>
        </w:rPr>
        <w:t xml:space="preserve"> et signé par la personne concernée</w:t>
      </w:r>
      <w:r w:rsidRPr="00C4054E">
        <w:rPr>
          <w:rFonts w:ascii="Franklin Gothic Book" w:hAnsi="Franklin Gothic Book"/>
          <w:b/>
          <w:bCs/>
          <w:i/>
          <w:iCs/>
          <w:sz w:val="22"/>
          <w:szCs w:val="22"/>
        </w:rPr>
        <w:t xml:space="preserve"> </w:t>
      </w:r>
      <w:r w:rsidR="00C4054E" w:rsidRPr="00C4054E">
        <w:rPr>
          <w:rFonts w:ascii="Franklin Gothic Book" w:hAnsi="Franklin Gothic Book"/>
          <w:b/>
          <w:bCs/>
          <w:i/>
          <w:iCs/>
          <w:sz w:val="22"/>
          <w:szCs w:val="22"/>
        </w:rPr>
        <w:t>ne sera traité.</w:t>
      </w:r>
    </w:p>
    <w:p w14:paraId="5EF3426D" w14:textId="77777777" w:rsidR="00792EE5" w:rsidRDefault="00792EE5" w:rsidP="00195C81">
      <w:pPr>
        <w:spacing w:after="0"/>
        <w:rPr>
          <w:rFonts w:ascii="Franklin Gothic Book" w:hAnsi="Franklin Gothic Book"/>
          <w:sz w:val="22"/>
          <w:szCs w:val="22"/>
        </w:rPr>
      </w:pPr>
    </w:p>
    <w:p w14:paraId="2A31800C" w14:textId="216B9C16" w:rsidR="00CE6104" w:rsidRDefault="009274EE" w:rsidP="00195C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Date de la demande :</w:t>
      </w:r>
      <w:r w:rsidR="0028391B">
        <w:rPr>
          <w:rFonts w:ascii="Franklin Gothic Book" w:hAnsi="Franklin Gothic Book"/>
          <w:sz w:val="22"/>
          <w:szCs w:val="22"/>
        </w:rPr>
        <w:t xml:space="preserve"> </w:t>
      </w:r>
      <w:sdt>
        <w:sdtPr>
          <w:rPr>
            <w:rFonts w:ascii="Franklin Gothic Book" w:hAnsi="Franklin Gothic Book"/>
            <w:sz w:val="22"/>
            <w:szCs w:val="22"/>
          </w:rPr>
          <w:id w:val="-1247870358"/>
          <w:placeholder>
            <w:docPart w:val="2583E40B1CA2491BAF25A4FDD5073CDD"/>
          </w:placeholder>
          <w:showingPlcHdr/>
        </w:sdtPr>
        <w:sdtContent>
          <w:r w:rsidR="00D044EE" w:rsidRPr="00170B79">
            <w:rPr>
              <w:rStyle w:val="Textedelespacerserv"/>
            </w:rPr>
            <w:t>Cliquez ou appuyez ici pour entrer du texte.</w:t>
          </w:r>
        </w:sdtContent>
      </w:sdt>
    </w:p>
    <w:p w14:paraId="71BFB6E8" w14:textId="62D8E34F" w:rsidR="009274EE" w:rsidRDefault="009274EE" w:rsidP="00E677FE">
      <w:pPr>
        <w:spacing w:after="0"/>
        <w:rPr>
          <w:rFonts w:ascii="Franklin Gothic Book" w:hAnsi="Franklin Gothic Book"/>
          <w:sz w:val="22"/>
          <w:szCs w:val="22"/>
        </w:rPr>
      </w:pPr>
    </w:p>
    <w:p w14:paraId="35952AD6" w14:textId="5C36890D" w:rsidR="009274EE" w:rsidRPr="00582556" w:rsidRDefault="00F16674" w:rsidP="00F16674">
      <w:pPr>
        <w:shd w:val="clear" w:color="auto" w:fill="003399"/>
        <w:spacing w:after="0"/>
        <w:jc w:val="center"/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</w:pPr>
      <w:r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  <w:t>Structure / Demandeur</w:t>
      </w:r>
    </w:p>
    <w:p w14:paraId="1F8BDC2E" w14:textId="2BC213ED" w:rsidR="009274EE" w:rsidRDefault="009274EE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NOM, Prénom</w:t>
      </w:r>
      <w:r w:rsidR="000507E3">
        <w:rPr>
          <w:rFonts w:ascii="Franklin Gothic Book" w:hAnsi="Franklin Gothic Book"/>
          <w:sz w:val="22"/>
          <w:szCs w:val="22"/>
        </w:rPr>
        <w:t xml:space="preserve"> : </w:t>
      </w:r>
      <w:sdt>
        <w:sdtPr>
          <w:rPr>
            <w:rFonts w:ascii="Franklin Gothic Book" w:hAnsi="Franklin Gothic Book"/>
            <w:sz w:val="22"/>
            <w:szCs w:val="22"/>
          </w:rPr>
          <w:id w:val="1721861154"/>
          <w:placeholder>
            <w:docPart w:val="7FCBC71C7A924919AE97D5E1765B210E"/>
          </w:placeholder>
          <w:showingPlcHdr/>
        </w:sdtPr>
        <w:sdtContent>
          <w:r w:rsidR="00D044EE" w:rsidRPr="00D044EE">
            <w:rPr>
              <w:rStyle w:val="Textedelespacerserv"/>
            </w:rPr>
            <w:t>Cliquez ou appuyez ici pour entrer du texte.</w:t>
          </w:r>
        </w:sdtContent>
      </w:sdt>
    </w:p>
    <w:p w14:paraId="4C98E264" w14:textId="1FBF1BF0" w:rsidR="009274EE" w:rsidRDefault="009274EE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Fonction</w:t>
      </w:r>
      <w:r w:rsidR="000507E3">
        <w:rPr>
          <w:rFonts w:ascii="Franklin Gothic Book" w:hAnsi="Franklin Gothic Book"/>
          <w:sz w:val="22"/>
          <w:szCs w:val="22"/>
        </w:rPr>
        <w:t> </w:t>
      </w:r>
      <w:sdt>
        <w:sdtPr>
          <w:rPr>
            <w:rFonts w:ascii="Franklin Gothic Book" w:hAnsi="Franklin Gothic Book"/>
            <w:sz w:val="22"/>
            <w:szCs w:val="22"/>
          </w:rPr>
          <w:id w:val="-745339627"/>
          <w:placeholder>
            <w:docPart w:val="2A42A69975B8498BA019C1C53067B4B6"/>
          </w:placeholder>
          <w:showingPlcHdr/>
        </w:sdtPr>
        <w:sdtContent>
          <w:r w:rsidR="00291AA5" w:rsidRPr="00D044EE">
            <w:rPr>
              <w:rStyle w:val="Textedelespacerserv"/>
            </w:rPr>
            <w:t>Cliquez ou appuyez ici pour entrer du texte.</w:t>
          </w:r>
        </w:sdtContent>
      </w:sdt>
      <w:r w:rsidR="000507E3">
        <w:rPr>
          <w:rFonts w:ascii="Franklin Gothic Book" w:hAnsi="Franklin Gothic Book"/>
          <w:sz w:val="22"/>
          <w:szCs w:val="22"/>
        </w:rPr>
        <w:t xml:space="preserve">: </w:t>
      </w:r>
    </w:p>
    <w:p w14:paraId="48DAE4D9" w14:textId="6C69AAED" w:rsidR="009274EE" w:rsidRDefault="009274EE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Structure</w:t>
      </w:r>
      <w:r w:rsidR="000507E3">
        <w:rPr>
          <w:rFonts w:ascii="Franklin Gothic Book" w:hAnsi="Franklin Gothic Book"/>
          <w:sz w:val="22"/>
          <w:szCs w:val="22"/>
        </w:rPr>
        <w:t xml:space="preserve"> : </w:t>
      </w:r>
      <w:sdt>
        <w:sdtPr>
          <w:rPr>
            <w:rFonts w:ascii="Franklin Gothic Book" w:hAnsi="Franklin Gothic Book"/>
            <w:sz w:val="22"/>
            <w:szCs w:val="22"/>
          </w:rPr>
          <w:id w:val="-1825037663"/>
          <w:placeholder>
            <w:docPart w:val="32D25CB49E6342AB81291EFB574DDA01"/>
          </w:placeholder>
          <w:showingPlcHdr/>
        </w:sdtPr>
        <w:sdtContent>
          <w:r w:rsidR="00D044EE" w:rsidRPr="00170B79">
            <w:rPr>
              <w:rStyle w:val="Textedelespacerserv"/>
            </w:rPr>
            <w:t>Cliquez ou appuyez ici pour entrer du texte.</w:t>
          </w:r>
        </w:sdtContent>
      </w:sdt>
    </w:p>
    <w:p w14:paraId="65753076" w14:textId="1666950F" w:rsidR="009274EE" w:rsidRDefault="009274EE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Téléphone</w:t>
      </w:r>
      <w:r w:rsidR="00C53E4F">
        <w:rPr>
          <w:rFonts w:ascii="Franklin Gothic Book" w:hAnsi="Franklin Gothic Book"/>
          <w:sz w:val="22"/>
          <w:szCs w:val="22"/>
        </w:rPr>
        <w:t>*</w:t>
      </w:r>
      <w:r w:rsidR="000507E3">
        <w:rPr>
          <w:rFonts w:ascii="Franklin Gothic Book" w:hAnsi="Franklin Gothic Book"/>
          <w:sz w:val="22"/>
          <w:szCs w:val="22"/>
        </w:rPr>
        <w:t xml:space="preserve"> : </w:t>
      </w:r>
      <w:sdt>
        <w:sdtPr>
          <w:rPr>
            <w:rFonts w:ascii="Franklin Gothic Book" w:hAnsi="Franklin Gothic Book"/>
            <w:sz w:val="22"/>
            <w:szCs w:val="22"/>
          </w:rPr>
          <w:id w:val="-1009294701"/>
          <w:placeholder>
            <w:docPart w:val="645B71708F904D4E9118098C8B54D462"/>
          </w:placeholder>
          <w:showingPlcHdr/>
        </w:sdtPr>
        <w:sdtContent>
          <w:r w:rsidR="00AD01EA" w:rsidRPr="00AD01EA">
            <w:rPr>
              <w:rStyle w:val="Textedelespacerserv"/>
            </w:rPr>
            <w:t>Cliquez ou appuyez ici pour entrer du texte.</w:t>
          </w:r>
        </w:sdtContent>
      </w:sdt>
    </w:p>
    <w:p w14:paraId="48C9640E" w14:textId="4266303A" w:rsidR="009274EE" w:rsidRDefault="009274EE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proofErr w:type="gramStart"/>
      <w:r>
        <w:rPr>
          <w:rFonts w:ascii="Franklin Gothic Book" w:hAnsi="Franklin Gothic Book"/>
          <w:sz w:val="22"/>
          <w:szCs w:val="22"/>
        </w:rPr>
        <w:t>E-mail</w:t>
      </w:r>
      <w:proofErr w:type="gramEnd"/>
      <w:r w:rsidR="00C53E4F">
        <w:rPr>
          <w:rFonts w:ascii="Franklin Gothic Book" w:hAnsi="Franklin Gothic Book"/>
          <w:sz w:val="22"/>
          <w:szCs w:val="22"/>
        </w:rPr>
        <w:t>*</w:t>
      </w:r>
      <w:r w:rsidR="000507E3">
        <w:rPr>
          <w:rFonts w:ascii="Franklin Gothic Book" w:hAnsi="Franklin Gothic Book"/>
          <w:sz w:val="22"/>
          <w:szCs w:val="22"/>
        </w:rPr>
        <w:t xml:space="preserve"> : </w:t>
      </w:r>
      <w:sdt>
        <w:sdtPr>
          <w:rPr>
            <w:rFonts w:ascii="Franklin Gothic Book" w:hAnsi="Franklin Gothic Book"/>
            <w:sz w:val="22"/>
            <w:szCs w:val="22"/>
          </w:rPr>
          <w:id w:val="-2109038283"/>
          <w:placeholder>
            <w:docPart w:val="20B0103BD2834F7FA86316B3CA4790B5"/>
          </w:placeholder>
          <w:showingPlcHdr/>
        </w:sdtPr>
        <w:sdtContent>
          <w:r w:rsidR="00D044EE" w:rsidRPr="00170B79">
            <w:rPr>
              <w:rStyle w:val="Textedelespacerserv"/>
            </w:rPr>
            <w:t>Cliquez ou appuyez ici pour entrer du texte.</w:t>
          </w:r>
        </w:sdtContent>
      </w:sdt>
    </w:p>
    <w:p w14:paraId="3B7C431F" w14:textId="24BD3F69" w:rsidR="00A12B5F" w:rsidRDefault="00C53E4F" w:rsidP="00C53E4F">
      <w:pPr>
        <w:spacing w:after="0"/>
        <w:rPr>
          <w:rFonts w:ascii="Franklin Gothic Book" w:hAnsi="Franklin Gothic Book"/>
          <w:i/>
          <w:iCs/>
          <w:sz w:val="18"/>
          <w:szCs w:val="18"/>
        </w:rPr>
      </w:pPr>
      <w:r w:rsidRPr="00C53E4F">
        <w:rPr>
          <w:rFonts w:ascii="Franklin Gothic Book" w:hAnsi="Franklin Gothic Book"/>
          <w:i/>
          <w:iCs/>
          <w:sz w:val="18"/>
          <w:szCs w:val="18"/>
        </w:rPr>
        <w:t>*coordonnées directes du professionnel qui instruit la demande</w:t>
      </w:r>
    </w:p>
    <w:p w14:paraId="0B365878" w14:textId="77777777" w:rsidR="00C53E4F" w:rsidRDefault="00C53E4F" w:rsidP="00C53E4F">
      <w:pPr>
        <w:spacing w:after="0"/>
        <w:rPr>
          <w:rFonts w:ascii="Franklin Gothic Book" w:hAnsi="Franklin Gothic Book"/>
          <w:i/>
          <w:iCs/>
          <w:sz w:val="18"/>
          <w:szCs w:val="18"/>
        </w:rPr>
      </w:pPr>
    </w:p>
    <w:p w14:paraId="4A4C1E1F" w14:textId="77777777" w:rsidR="00F47372" w:rsidRPr="00C53E4F" w:rsidRDefault="00F47372" w:rsidP="00C53E4F">
      <w:pPr>
        <w:spacing w:after="0"/>
        <w:rPr>
          <w:rFonts w:ascii="Franklin Gothic Book" w:hAnsi="Franklin Gothic Book"/>
          <w:i/>
          <w:iCs/>
          <w:sz w:val="18"/>
          <w:szCs w:val="18"/>
        </w:rPr>
      </w:pPr>
    </w:p>
    <w:p w14:paraId="39FB2018" w14:textId="4EEAA5F9" w:rsidR="009274EE" w:rsidRPr="00090318" w:rsidRDefault="009274EE" w:rsidP="00090318">
      <w:pPr>
        <w:shd w:val="clear" w:color="auto" w:fill="003399"/>
        <w:spacing w:after="0"/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</w:pPr>
      <w:r w:rsidRPr="00090318"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  <w:t>Personne concernée </w:t>
      </w:r>
    </w:p>
    <w:p w14:paraId="24D4382B" w14:textId="3C6FAAA3" w:rsidR="009274EE" w:rsidRDefault="009274EE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 w:rsidRPr="00F16674">
        <w:rPr>
          <w:rFonts w:ascii="Franklin Gothic Book" w:hAnsi="Franklin Gothic Book"/>
          <w:b/>
          <w:bCs/>
          <w:sz w:val="22"/>
          <w:szCs w:val="22"/>
        </w:rPr>
        <w:t>NOM, Prénom</w:t>
      </w:r>
      <w:r w:rsidR="000507E3">
        <w:rPr>
          <w:rFonts w:ascii="Franklin Gothic Book" w:hAnsi="Franklin Gothic Book"/>
          <w:sz w:val="22"/>
          <w:szCs w:val="22"/>
        </w:rPr>
        <w:t xml:space="preserve"> : </w:t>
      </w:r>
      <w:sdt>
        <w:sdtPr>
          <w:rPr>
            <w:rFonts w:ascii="Franklin Gothic Book" w:hAnsi="Franklin Gothic Book"/>
            <w:sz w:val="22"/>
            <w:szCs w:val="22"/>
          </w:rPr>
          <w:id w:val="1444805815"/>
          <w:placeholder>
            <w:docPart w:val="6540D4527AEB46EFBDEA7AE051B340FD"/>
          </w:placeholder>
          <w:showingPlcHdr/>
          <w:text/>
        </w:sdtPr>
        <w:sdtContent>
          <w:r w:rsidR="00D044EE" w:rsidRPr="00170B79">
            <w:rPr>
              <w:rStyle w:val="Textedelespacerserv"/>
            </w:rPr>
            <w:t>Cliquez ou appuyez ici pour entrer du texte.</w:t>
          </w:r>
        </w:sdtContent>
      </w:sdt>
    </w:p>
    <w:p w14:paraId="40E547E4" w14:textId="3BCBD7EC" w:rsidR="009274EE" w:rsidRDefault="009274EE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Date de naissance</w:t>
      </w:r>
      <w:r w:rsidR="000507E3">
        <w:rPr>
          <w:rFonts w:ascii="Franklin Gothic Book" w:hAnsi="Franklin Gothic Book"/>
          <w:sz w:val="22"/>
          <w:szCs w:val="22"/>
        </w:rPr>
        <w:t xml:space="preserve"> : </w:t>
      </w:r>
      <w:sdt>
        <w:sdtPr>
          <w:rPr>
            <w:rFonts w:ascii="Franklin Gothic Book" w:hAnsi="Franklin Gothic Book"/>
            <w:sz w:val="22"/>
            <w:szCs w:val="22"/>
          </w:rPr>
          <w:id w:val="1202675153"/>
          <w:placeholder>
            <w:docPart w:val="AB4A4CD17AD04AE9B16B9B857DEC79F7"/>
          </w:placeholder>
          <w:showingPlcHdr/>
          <w:text/>
        </w:sdtPr>
        <w:sdtContent>
          <w:r w:rsidR="00D044EE" w:rsidRPr="00170B79">
            <w:rPr>
              <w:rStyle w:val="Textedelespacerserv"/>
            </w:rPr>
            <w:t>Cliquez ou appuyez ici pour entrer du texte.</w:t>
          </w:r>
        </w:sdtContent>
      </w:sdt>
    </w:p>
    <w:p w14:paraId="382171D3" w14:textId="52A13395" w:rsidR="00D03FA9" w:rsidRDefault="009274EE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Adresse ou domiciliation</w:t>
      </w:r>
      <w:r w:rsidR="000507E3">
        <w:rPr>
          <w:rFonts w:ascii="Franklin Gothic Book" w:hAnsi="Franklin Gothic Book"/>
          <w:sz w:val="22"/>
          <w:szCs w:val="22"/>
        </w:rPr>
        <w:t xml:space="preserve"> : </w:t>
      </w:r>
      <w:sdt>
        <w:sdtPr>
          <w:rPr>
            <w:rFonts w:ascii="Franklin Gothic Book" w:hAnsi="Franklin Gothic Book"/>
            <w:sz w:val="22"/>
            <w:szCs w:val="22"/>
          </w:rPr>
          <w:id w:val="146174875"/>
          <w:placeholder>
            <w:docPart w:val="27FD619FF8014B949B9CA48EEDA6B86D"/>
          </w:placeholder>
          <w:showingPlcHdr/>
        </w:sdtPr>
        <w:sdtContent>
          <w:r w:rsidR="00D044EE" w:rsidRPr="00170B79">
            <w:rPr>
              <w:rStyle w:val="Textedelespacerserv"/>
            </w:rPr>
            <w:t>Cliquez ou appuyez ici pour entrer du texte.</w:t>
          </w:r>
        </w:sdtContent>
      </w:sdt>
    </w:p>
    <w:p w14:paraId="7820C9EC" w14:textId="42E5766E" w:rsidR="009274EE" w:rsidRDefault="009274EE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Téléphone</w:t>
      </w:r>
      <w:r w:rsidR="000507E3">
        <w:rPr>
          <w:rFonts w:ascii="Franklin Gothic Book" w:hAnsi="Franklin Gothic Book"/>
          <w:sz w:val="22"/>
          <w:szCs w:val="22"/>
        </w:rPr>
        <w:t xml:space="preserve"> : </w:t>
      </w:r>
      <w:sdt>
        <w:sdtPr>
          <w:rPr>
            <w:rFonts w:ascii="Franklin Gothic Book" w:hAnsi="Franklin Gothic Book"/>
            <w:sz w:val="22"/>
            <w:szCs w:val="22"/>
          </w:rPr>
          <w:id w:val="-430505122"/>
          <w:placeholder>
            <w:docPart w:val="4292DD7BF3834AE9B159482A123E30B9"/>
          </w:placeholder>
          <w:showingPlcHdr/>
          <w:text/>
        </w:sdtPr>
        <w:sdtContent>
          <w:r w:rsidR="00D044EE" w:rsidRPr="00170B79">
            <w:rPr>
              <w:rStyle w:val="Textedelespacerserv"/>
            </w:rPr>
            <w:t>Cliquez ou appuyez ici pour entrer du texte.</w:t>
          </w:r>
        </w:sdtContent>
      </w:sdt>
    </w:p>
    <w:p w14:paraId="1287536C" w14:textId="5ECC975A" w:rsidR="005B1269" w:rsidRDefault="009274EE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proofErr w:type="gramStart"/>
      <w:r>
        <w:rPr>
          <w:rFonts w:ascii="Franklin Gothic Book" w:hAnsi="Franklin Gothic Book"/>
          <w:sz w:val="22"/>
          <w:szCs w:val="22"/>
        </w:rPr>
        <w:t>E-mail</w:t>
      </w:r>
      <w:proofErr w:type="gramEnd"/>
      <w:r w:rsidR="000507E3">
        <w:rPr>
          <w:rFonts w:ascii="Franklin Gothic Book" w:hAnsi="Franklin Gothic Book"/>
          <w:sz w:val="22"/>
          <w:szCs w:val="22"/>
        </w:rPr>
        <w:t xml:space="preserve"> : </w:t>
      </w:r>
      <w:sdt>
        <w:sdtPr>
          <w:rPr>
            <w:rFonts w:ascii="Franklin Gothic Book" w:hAnsi="Franklin Gothic Book"/>
            <w:sz w:val="22"/>
            <w:szCs w:val="22"/>
          </w:rPr>
          <w:id w:val="1615334574"/>
          <w:placeholder>
            <w:docPart w:val="15C7FD977D4B438A957D9BCA387BE7AF"/>
          </w:placeholder>
          <w:showingPlcHdr/>
          <w:text/>
        </w:sdtPr>
        <w:sdtContent>
          <w:r w:rsidR="00D044EE" w:rsidRPr="00F16674">
            <w:rPr>
              <w:rStyle w:val="Textedelespacerserv"/>
            </w:rPr>
            <w:t>Cliquez ou appuyez ici pour entrer du texte.</w:t>
          </w:r>
        </w:sdtContent>
      </w:sdt>
    </w:p>
    <w:p w14:paraId="69D73E0C" w14:textId="77777777" w:rsidR="00F16674" w:rsidRDefault="00F16674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</w:p>
    <w:p w14:paraId="3E19C72D" w14:textId="068A1AB7" w:rsidR="00F16674" w:rsidRPr="00F16674" w:rsidRDefault="00F16674" w:rsidP="00090318">
      <w:pPr>
        <w:shd w:val="clear" w:color="auto" w:fill="D6DAFA"/>
        <w:spacing w:after="0"/>
        <w:rPr>
          <w:rFonts w:ascii="Franklin Gothic Book" w:hAnsi="Franklin Gothic Book"/>
          <w:b/>
          <w:bCs/>
          <w:sz w:val="22"/>
          <w:szCs w:val="22"/>
        </w:rPr>
      </w:pPr>
      <w:bookmarkStart w:id="0" w:name="_Hlk148360459"/>
      <w:r w:rsidRPr="00F16674">
        <w:rPr>
          <w:rFonts w:ascii="Franklin Gothic Book" w:hAnsi="Franklin Gothic Book"/>
          <w:b/>
          <w:bCs/>
          <w:sz w:val="22"/>
          <w:szCs w:val="22"/>
        </w:rPr>
        <w:t xml:space="preserve">Situation au moment de la demande                                                                                                       </w:t>
      </w:r>
    </w:p>
    <w:p w14:paraId="14205A71" w14:textId="6050F478" w:rsidR="00BC4CFA" w:rsidRDefault="00BC4CFA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Personne à mobilité réduite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601023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44EE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347AC">
        <w:rPr>
          <w:rFonts w:ascii="Franklin Gothic Book" w:hAnsi="Franklin Gothic Book"/>
          <w:sz w:val="22"/>
          <w:szCs w:val="22"/>
        </w:rPr>
        <w:t xml:space="preserve">   </w:t>
      </w:r>
      <w:r>
        <w:rPr>
          <w:rFonts w:ascii="Franklin Gothic Book" w:hAnsi="Franklin Gothic Book"/>
          <w:sz w:val="22"/>
          <w:szCs w:val="22"/>
        </w:rPr>
        <w:t>OUI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1168141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347AC">
        <w:rPr>
          <w:rFonts w:ascii="Franklin Gothic Book" w:hAnsi="Franklin Gothic Book"/>
          <w:sz w:val="22"/>
          <w:szCs w:val="22"/>
        </w:rPr>
        <w:t xml:space="preserve">   </w:t>
      </w:r>
      <w:r>
        <w:rPr>
          <w:rFonts w:ascii="Franklin Gothic Book" w:hAnsi="Franklin Gothic Book"/>
          <w:sz w:val="22"/>
          <w:szCs w:val="22"/>
        </w:rPr>
        <w:t>NON</w:t>
      </w:r>
    </w:p>
    <w:p w14:paraId="66212571" w14:textId="4EFAFD61" w:rsidR="00BC4CFA" w:rsidRDefault="00BC4CFA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Personne VVC</w:t>
      </w:r>
      <w:r w:rsidR="00F16674">
        <w:rPr>
          <w:rFonts w:ascii="Franklin Gothic Book" w:hAnsi="Franklin Gothic Book"/>
          <w:sz w:val="22"/>
          <w:szCs w:val="22"/>
        </w:rPr>
        <w:t>*</w:t>
      </w:r>
      <w:r>
        <w:rPr>
          <w:rFonts w:ascii="Franklin Gothic Book" w:hAnsi="Franklin Gothic Book"/>
          <w:sz w:val="22"/>
          <w:szCs w:val="22"/>
        </w:rPr>
        <w:t xml:space="preserve"> ou VVI</w:t>
      </w:r>
      <w:r w:rsidR="00F16674">
        <w:rPr>
          <w:rFonts w:ascii="Franklin Gothic Book" w:hAnsi="Franklin Gothic Book"/>
          <w:sz w:val="22"/>
          <w:szCs w:val="22"/>
        </w:rPr>
        <w:t>F*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1476490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74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347AC">
        <w:rPr>
          <w:rFonts w:ascii="Franklin Gothic Book" w:hAnsi="Franklin Gothic Book"/>
          <w:sz w:val="22"/>
          <w:szCs w:val="22"/>
        </w:rPr>
        <w:t xml:space="preserve">   </w:t>
      </w:r>
      <w:r>
        <w:rPr>
          <w:rFonts w:ascii="Franklin Gothic Book" w:hAnsi="Franklin Gothic Book"/>
          <w:sz w:val="22"/>
          <w:szCs w:val="22"/>
        </w:rPr>
        <w:t>OUI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436608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53E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347AC">
        <w:rPr>
          <w:rFonts w:ascii="Franklin Gothic Book" w:hAnsi="Franklin Gothic Book"/>
          <w:sz w:val="22"/>
          <w:szCs w:val="22"/>
        </w:rPr>
        <w:t xml:space="preserve">   </w:t>
      </w:r>
      <w:r>
        <w:rPr>
          <w:rFonts w:ascii="Franklin Gothic Book" w:hAnsi="Franklin Gothic Book"/>
          <w:sz w:val="22"/>
          <w:szCs w:val="22"/>
        </w:rPr>
        <w:t>NON</w:t>
      </w:r>
    </w:p>
    <w:p w14:paraId="445C4C65" w14:textId="709F51DD" w:rsidR="009274EE" w:rsidRDefault="009274EE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Situation familiale </w:t>
      </w:r>
      <w:r w:rsidR="004356AD">
        <w:rPr>
          <w:rFonts w:ascii="Franklin Gothic Book" w:hAnsi="Franklin Gothic Book"/>
          <w:sz w:val="22"/>
          <w:szCs w:val="22"/>
        </w:rPr>
        <w:tab/>
      </w:r>
      <w:r w:rsidR="004356AD">
        <w:rPr>
          <w:rFonts w:ascii="Franklin Gothic Book" w:hAnsi="Franklin Gothic Book"/>
          <w:sz w:val="22"/>
          <w:szCs w:val="22"/>
        </w:rPr>
        <w:tab/>
      </w:r>
      <w:r w:rsidR="00D03FA9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603184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1AA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D03FA9">
        <w:rPr>
          <w:rFonts w:ascii="Franklin Gothic Book" w:hAnsi="Franklin Gothic Book"/>
          <w:sz w:val="22"/>
          <w:szCs w:val="22"/>
        </w:rPr>
        <w:t xml:space="preserve">   Célibataire</w:t>
      </w:r>
      <w:r w:rsidR="00D03FA9">
        <w:rPr>
          <w:rFonts w:ascii="Franklin Gothic Book" w:hAnsi="Franklin Gothic Book"/>
          <w:sz w:val="22"/>
          <w:szCs w:val="22"/>
        </w:rPr>
        <w:tab/>
      </w:r>
      <w:r w:rsidR="00D03FA9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79412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3F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D03FA9">
        <w:rPr>
          <w:rFonts w:ascii="Franklin Gothic Book" w:hAnsi="Franklin Gothic Book"/>
          <w:sz w:val="22"/>
          <w:szCs w:val="22"/>
        </w:rPr>
        <w:t xml:space="preserve">   Marié(e) / Pacsé(e)</w:t>
      </w:r>
      <w:r w:rsidR="00D03FA9">
        <w:rPr>
          <w:rFonts w:ascii="Franklin Gothic Book" w:hAnsi="Franklin Gothic Book"/>
          <w:sz w:val="22"/>
          <w:szCs w:val="22"/>
        </w:rPr>
        <w:tab/>
      </w:r>
      <w:r w:rsidR="00D03FA9">
        <w:rPr>
          <w:rFonts w:ascii="Franklin Gothic Book" w:hAnsi="Franklin Gothic Book"/>
          <w:sz w:val="22"/>
          <w:szCs w:val="22"/>
        </w:rPr>
        <w:tab/>
      </w:r>
      <w:r w:rsidR="00D03FA9">
        <w:rPr>
          <w:rFonts w:ascii="Franklin Gothic Book" w:hAnsi="Franklin Gothic Book"/>
          <w:sz w:val="22"/>
          <w:szCs w:val="22"/>
        </w:rPr>
        <w:tab/>
      </w:r>
      <w:r w:rsidR="00D03FA9">
        <w:rPr>
          <w:rFonts w:ascii="Franklin Gothic Book" w:hAnsi="Franklin Gothic Book"/>
          <w:sz w:val="22"/>
          <w:szCs w:val="22"/>
        </w:rPr>
        <w:tab/>
      </w:r>
      <w:r w:rsidR="00D03FA9">
        <w:rPr>
          <w:rFonts w:ascii="Franklin Gothic Book" w:hAnsi="Franklin Gothic Book"/>
          <w:sz w:val="22"/>
          <w:szCs w:val="22"/>
        </w:rPr>
        <w:tab/>
      </w:r>
      <w:r w:rsidR="00D03FA9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92481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3F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D03FA9">
        <w:rPr>
          <w:rFonts w:ascii="Franklin Gothic Book" w:hAnsi="Franklin Gothic Book"/>
          <w:sz w:val="22"/>
          <w:szCs w:val="22"/>
        </w:rPr>
        <w:t xml:space="preserve">   Concubinage</w:t>
      </w:r>
      <w:r w:rsidR="00D03FA9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1197229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3F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D03FA9">
        <w:rPr>
          <w:rFonts w:ascii="Franklin Gothic Book" w:hAnsi="Franklin Gothic Book"/>
          <w:sz w:val="22"/>
          <w:szCs w:val="22"/>
        </w:rPr>
        <w:t xml:space="preserve">   Veuf / Veuve</w:t>
      </w:r>
    </w:p>
    <w:p w14:paraId="0E0845A2" w14:textId="77777777" w:rsidR="00F16674" w:rsidRDefault="00F16674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</w:p>
    <w:p w14:paraId="52D89500" w14:textId="48CD7B84" w:rsidR="00F16674" w:rsidRDefault="00F16674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Enfants 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83535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OUI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17986754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NON</w:t>
      </w:r>
    </w:p>
    <w:p w14:paraId="29569A94" w14:textId="11CA7301" w:rsidR="009274EE" w:rsidRDefault="009274EE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Nombre d’enfant(s)</w:t>
      </w:r>
      <w:r w:rsidR="000507E3">
        <w:rPr>
          <w:rFonts w:ascii="Franklin Gothic Book" w:hAnsi="Franklin Gothic Book"/>
          <w:sz w:val="22"/>
          <w:szCs w:val="22"/>
        </w:rPr>
        <w:t xml:space="preserve"> : </w:t>
      </w:r>
      <w:sdt>
        <w:sdtPr>
          <w:rPr>
            <w:rFonts w:ascii="Franklin Gothic Book" w:hAnsi="Franklin Gothic Book"/>
            <w:sz w:val="22"/>
            <w:szCs w:val="22"/>
          </w:rPr>
          <w:id w:val="-538352910"/>
          <w:placeholder>
            <w:docPart w:val="738879D7A7844B76BCAA7BBD266A46F4"/>
          </w:placeholder>
          <w:showingPlcHdr/>
          <w:text/>
        </w:sdtPr>
        <w:sdtContent>
          <w:r w:rsidR="00D044EE" w:rsidRPr="00170B79">
            <w:rPr>
              <w:rStyle w:val="Textedelespacerserv"/>
            </w:rPr>
            <w:t>Cliquez ou appuyez ici pour entrer du texte.</w:t>
          </w:r>
        </w:sdtContent>
      </w:sdt>
    </w:p>
    <w:p w14:paraId="04C39E2F" w14:textId="3500540D" w:rsidR="00BD4AEC" w:rsidRDefault="009274EE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A charge</w:t>
      </w:r>
      <w:r w:rsidR="00BC4CFA">
        <w:rPr>
          <w:rFonts w:ascii="Franklin Gothic Book" w:hAnsi="Franklin Gothic Book"/>
          <w:sz w:val="22"/>
          <w:szCs w:val="22"/>
        </w:rPr>
        <w:tab/>
      </w:r>
      <w:r w:rsidR="004356AD">
        <w:rPr>
          <w:rFonts w:ascii="Franklin Gothic Book" w:hAnsi="Franklin Gothic Book"/>
          <w:sz w:val="22"/>
          <w:szCs w:val="22"/>
        </w:rPr>
        <w:tab/>
      </w:r>
      <w:r w:rsidR="004356AD">
        <w:rPr>
          <w:rFonts w:ascii="Franklin Gothic Book" w:hAnsi="Franklin Gothic Book"/>
          <w:sz w:val="22"/>
          <w:szCs w:val="22"/>
        </w:rPr>
        <w:tab/>
      </w:r>
      <w:r w:rsidR="00BC4CFA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2066851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4C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347AC">
        <w:rPr>
          <w:rFonts w:ascii="Franklin Gothic Book" w:hAnsi="Franklin Gothic Book"/>
          <w:sz w:val="22"/>
          <w:szCs w:val="22"/>
        </w:rPr>
        <w:t xml:space="preserve">   </w:t>
      </w:r>
      <w:r w:rsidR="00BC4CFA">
        <w:rPr>
          <w:rFonts w:ascii="Franklin Gothic Book" w:hAnsi="Franklin Gothic Book"/>
          <w:sz w:val="22"/>
          <w:szCs w:val="22"/>
        </w:rPr>
        <w:t>OUI</w:t>
      </w:r>
      <w:r w:rsidR="00BC4CFA">
        <w:rPr>
          <w:rFonts w:ascii="Franklin Gothic Book" w:hAnsi="Franklin Gothic Book"/>
          <w:sz w:val="22"/>
          <w:szCs w:val="22"/>
        </w:rPr>
        <w:tab/>
      </w:r>
      <w:r w:rsidR="00BC4CFA">
        <w:rPr>
          <w:rFonts w:ascii="Franklin Gothic Book" w:hAnsi="Franklin Gothic Book"/>
          <w:sz w:val="22"/>
          <w:szCs w:val="22"/>
        </w:rPr>
        <w:tab/>
      </w:r>
      <w:r w:rsidR="00BC4CFA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1459868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4CF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347AC">
        <w:rPr>
          <w:rFonts w:ascii="Franklin Gothic Book" w:hAnsi="Franklin Gothic Book"/>
          <w:sz w:val="22"/>
          <w:szCs w:val="22"/>
        </w:rPr>
        <w:t xml:space="preserve">   </w:t>
      </w:r>
      <w:r w:rsidR="00BC4CFA">
        <w:rPr>
          <w:rFonts w:ascii="Franklin Gothic Book" w:hAnsi="Franklin Gothic Book"/>
          <w:sz w:val="22"/>
          <w:szCs w:val="22"/>
        </w:rPr>
        <w:t>NON</w:t>
      </w:r>
    </w:p>
    <w:p w14:paraId="394D3922" w14:textId="1FB202D7" w:rsidR="00BD4AEC" w:rsidRDefault="00BD4AEC" w:rsidP="00090318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Situation professionnelle</w:t>
      </w:r>
      <w:r w:rsidR="00534C44">
        <w:rPr>
          <w:rFonts w:ascii="Franklin Gothic Book" w:hAnsi="Franklin Gothic Book"/>
          <w:sz w:val="22"/>
          <w:szCs w:val="22"/>
        </w:rPr>
        <w:tab/>
      </w:r>
      <w:r w:rsidR="00534C44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2026361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4C4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34C44">
        <w:rPr>
          <w:rFonts w:ascii="Franklin Gothic Book" w:hAnsi="Franklin Gothic Book"/>
          <w:sz w:val="22"/>
          <w:szCs w:val="22"/>
        </w:rPr>
        <w:t xml:space="preserve">   En emploi</w:t>
      </w:r>
      <w:r w:rsidR="00534C44">
        <w:rPr>
          <w:rFonts w:ascii="Franklin Gothic Book" w:hAnsi="Franklin Gothic Book"/>
          <w:sz w:val="22"/>
          <w:szCs w:val="22"/>
        </w:rPr>
        <w:tab/>
      </w:r>
      <w:r w:rsidR="00534C44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1903867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4C4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34C44">
        <w:rPr>
          <w:rFonts w:ascii="Franklin Gothic Book" w:hAnsi="Franklin Gothic Book"/>
          <w:sz w:val="22"/>
          <w:szCs w:val="22"/>
        </w:rPr>
        <w:t xml:space="preserve">   Sans emploi</w:t>
      </w:r>
      <w:r w:rsidR="00534C44">
        <w:rPr>
          <w:rFonts w:ascii="Franklin Gothic Book" w:hAnsi="Franklin Gothic Book"/>
          <w:sz w:val="22"/>
          <w:szCs w:val="22"/>
        </w:rPr>
        <w:tab/>
      </w:r>
      <w:r w:rsidR="00534C44">
        <w:rPr>
          <w:rFonts w:ascii="Franklin Gothic Book" w:hAnsi="Franklin Gothic Book"/>
          <w:sz w:val="22"/>
          <w:szCs w:val="22"/>
        </w:rPr>
        <w:tab/>
      </w:r>
      <w:r w:rsidR="00534C44">
        <w:rPr>
          <w:rFonts w:ascii="Franklin Gothic Book" w:hAnsi="Franklin Gothic Book"/>
          <w:sz w:val="22"/>
          <w:szCs w:val="22"/>
        </w:rPr>
        <w:tab/>
      </w:r>
      <w:r w:rsidR="00534C44">
        <w:rPr>
          <w:rFonts w:ascii="Franklin Gothic Book" w:hAnsi="Franklin Gothic Book"/>
          <w:sz w:val="22"/>
          <w:szCs w:val="22"/>
        </w:rPr>
        <w:tab/>
      </w:r>
      <w:r w:rsidR="004356AD">
        <w:rPr>
          <w:rFonts w:ascii="Franklin Gothic Book" w:hAnsi="Franklin Gothic Book"/>
          <w:sz w:val="22"/>
          <w:szCs w:val="22"/>
        </w:rPr>
        <w:tab/>
      </w:r>
      <w:r w:rsidR="004356AD">
        <w:rPr>
          <w:rFonts w:ascii="Franklin Gothic Book" w:hAnsi="Franklin Gothic Book"/>
          <w:sz w:val="22"/>
          <w:szCs w:val="22"/>
        </w:rPr>
        <w:tab/>
      </w:r>
      <w:r w:rsidR="00534C44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3992127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2EE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34C44">
        <w:rPr>
          <w:rFonts w:ascii="Franklin Gothic Book" w:hAnsi="Franklin Gothic Book"/>
          <w:sz w:val="22"/>
          <w:szCs w:val="22"/>
        </w:rPr>
        <w:t xml:space="preserve">   Retraité</w:t>
      </w:r>
      <w:r w:rsidR="004356AD">
        <w:rPr>
          <w:rFonts w:ascii="Franklin Gothic Book" w:hAnsi="Franklin Gothic Book"/>
          <w:sz w:val="22"/>
          <w:szCs w:val="22"/>
        </w:rPr>
        <w:tab/>
      </w:r>
      <w:r w:rsidR="00534C44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934864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4C4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34C44">
        <w:rPr>
          <w:rFonts w:ascii="Franklin Gothic Book" w:hAnsi="Franklin Gothic Book"/>
          <w:sz w:val="22"/>
          <w:szCs w:val="22"/>
        </w:rPr>
        <w:t xml:space="preserve">   RQTH</w:t>
      </w:r>
      <w:r w:rsidR="00534C44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1158914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4C4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34C44">
        <w:rPr>
          <w:rFonts w:ascii="Franklin Gothic Book" w:hAnsi="Franklin Gothic Book"/>
          <w:sz w:val="22"/>
          <w:szCs w:val="22"/>
        </w:rPr>
        <w:t xml:space="preserve">   En formation</w:t>
      </w:r>
    </w:p>
    <w:bookmarkEnd w:id="0"/>
    <w:p w14:paraId="14E07F39" w14:textId="0803E55F" w:rsidR="00F16674" w:rsidRDefault="00C53E4F" w:rsidP="00C53E4F">
      <w:pPr>
        <w:spacing w:after="0"/>
        <w:rPr>
          <w:rFonts w:ascii="Franklin Gothic Book" w:hAnsi="Franklin Gothic Book"/>
          <w:i/>
          <w:iCs/>
          <w:sz w:val="22"/>
          <w:szCs w:val="22"/>
        </w:rPr>
      </w:pPr>
      <w:r w:rsidRPr="00C53E4F">
        <w:rPr>
          <w:rFonts w:ascii="Franklin Gothic Book" w:hAnsi="Franklin Gothic Book"/>
          <w:i/>
          <w:iCs/>
          <w:sz w:val="18"/>
          <w:szCs w:val="18"/>
        </w:rPr>
        <w:t>*victime de violences conjugales ou victime de violences intrafamiliales</w:t>
      </w:r>
      <w:r w:rsidRPr="00C53E4F">
        <w:rPr>
          <w:rFonts w:ascii="Franklin Gothic Book" w:hAnsi="Franklin Gothic Book"/>
          <w:i/>
          <w:iCs/>
          <w:sz w:val="22"/>
          <w:szCs w:val="22"/>
        </w:rPr>
        <w:t xml:space="preserve"> </w:t>
      </w:r>
    </w:p>
    <w:p w14:paraId="10A93835" w14:textId="77777777" w:rsidR="00C53E4F" w:rsidRDefault="00C53E4F" w:rsidP="00C53E4F">
      <w:pPr>
        <w:spacing w:after="0"/>
        <w:rPr>
          <w:rFonts w:ascii="Franklin Gothic Book" w:hAnsi="Franklin Gothic Book"/>
          <w:i/>
          <w:iCs/>
          <w:sz w:val="22"/>
          <w:szCs w:val="22"/>
        </w:rPr>
      </w:pPr>
    </w:p>
    <w:p w14:paraId="739CA333" w14:textId="77777777" w:rsidR="00F47372" w:rsidRPr="00C53E4F" w:rsidRDefault="00F47372" w:rsidP="00C53E4F">
      <w:pPr>
        <w:spacing w:after="0"/>
        <w:rPr>
          <w:rFonts w:ascii="Franklin Gothic Book" w:hAnsi="Franklin Gothic Book"/>
          <w:i/>
          <w:iCs/>
          <w:sz w:val="22"/>
          <w:szCs w:val="22"/>
        </w:rPr>
      </w:pPr>
    </w:p>
    <w:p w14:paraId="548E8649" w14:textId="33079CE7" w:rsidR="00CD2A7C" w:rsidRPr="00CD2A7C" w:rsidRDefault="00CD2A7C" w:rsidP="00CD2A7C">
      <w:pPr>
        <w:shd w:val="clear" w:color="auto" w:fill="003399"/>
        <w:spacing w:after="0"/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</w:pPr>
      <w:r w:rsidRPr="00CD2A7C"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  <w:t>Situation administrative et financière</w:t>
      </w:r>
    </w:p>
    <w:p w14:paraId="7785145F" w14:textId="36A1B6F7" w:rsidR="00B56B1B" w:rsidRDefault="00B56B1B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Droits ouverts à la sécurité sociale</w:t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126541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OUI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1521584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NON</w:t>
      </w:r>
      <w:r w:rsidR="00C4054E">
        <w:rPr>
          <w:rFonts w:ascii="Franklin Gothic Book" w:hAnsi="Franklin Gothic Book"/>
          <w:sz w:val="22"/>
          <w:szCs w:val="22"/>
        </w:rPr>
        <w:t xml:space="preserve">         </w:t>
      </w:r>
      <w:sdt>
        <w:sdtPr>
          <w:rPr>
            <w:rFonts w:ascii="Franklin Gothic Book" w:hAnsi="Franklin Gothic Book"/>
            <w:sz w:val="22"/>
            <w:szCs w:val="22"/>
          </w:rPr>
          <w:id w:val="-17784052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054E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4054E">
        <w:rPr>
          <w:rFonts w:ascii="Franklin Gothic Book" w:hAnsi="Franklin Gothic Book"/>
          <w:sz w:val="22"/>
          <w:szCs w:val="22"/>
        </w:rPr>
        <w:t xml:space="preserve">   EN COURS</w:t>
      </w:r>
    </w:p>
    <w:p w14:paraId="2C385288" w14:textId="73EA3038" w:rsidR="003701FF" w:rsidRDefault="00534C44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Nature des r</w:t>
      </w:r>
      <w:r w:rsidR="00C812E1">
        <w:rPr>
          <w:rFonts w:ascii="Franklin Gothic Book" w:hAnsi="Franklin Gothic Book"/>
          <w:sz w:val="22"/>
          <w:szCs w:val="22"/>
        </w:rPr>
        <w:t>essources</w:t>
      </w:r>
      <w:r w:rsidR="000507E3">
        <w:rPr>
          <w:rFonts w:ascii="Franklin Gothic Book" w:hAnsi="Franklin Gothic Book"/>
          <w:sz w:val="22"/>
          <w:szCs w:val="22"/>
        </w:rPr>
        <w:t xml:space="preserve"> : </w:t>
      </w:r>
      <w:sdt>
        <w:sdtPr>
          <w:rPr>
            <w:rFonts w:ascii="Franklin Gothic Book" w:hAnsi="Franklin Gothic Book"/>
            <w:sz w:val="22"/>
            <w:szCs w:val="22"/>
          </w:rPr>
          <w:id w:val="1985819940"/>
          <w:placeholder>
            <w:docPart w:val="D21C57A503E94B358BAB45F6700467D9"/>
          </w:placeholder>
          <w:showingPlcHdr/>
          <w:text/>
        </w:sdtPr>
        <w:sdtContent>
          <w:r w:rsidR="00D044EE" w:rsidRPr="00170B79">
            <w:rPr>
              <w:rStyle w:val="Textedelespacerserv"/>
            </w:rPr>
            <w:t>Cliquez ou appuyez ici pour entrer du texte.</w:t>
          </w:r>
        </w:sdtContent>
      </w:sdt>
    </w:p>
    <w:p w14:paraId="43A9C3E9" w14:textId="4CA6D160" w:rsidR="00BC4CFA" w:rsidRDefault="00BC4CFA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lastRenderedPageBreak/>
        <w:t>Montant des ressources</w:t>
      </w:r>
      <w:r w:rsidR="000507E3">
        <w:rPr>
          <w:rFonts w:ascii="Franklin Gothic Book" w:hAnsi="Franklin Gothic Book"/>
          <w:sz w:val="22"/>
          <w:szCs w:val="22"/>
        </w:rPr>
        <w:t xml:space="preserve"> : </w:t>
      </w:r>
      <w:sdt>
        <w:sdtPr>
          <w:rPr>
            <w:rFonts w:ascii="Franklin Gothic Book" w:hAnsi="Franklin Gothic Book"/>
            <w:sz w:val="22"/>
            <w:szCs w:val="22"/>
          </w:rPr>
          <w:id w:val="-200393825"/>
          <w:placeholder>
            <w:docPart w:val="AB8120843F7F45A9897AB5BF1E27B961"/>
          </w:placeholder>
          <w:showingPlcHdr/>
          <w:text/>
        </w:sdtPr>
        <w:sdtContent>
          <w:r w:rsidR="00D044EE" w:rsidRPr="00170B79">
            <w:rPr>
              <w:rStyle w:val="Textedelespacerserv"/>
            </w:rPr>
            <w:t>Cliquez ou appuyez ici pour entrer du texte.</w:t>
          </w:r>
        </w:sdtContent>
      </w:sdt>
    </w:p>
    <w:p w14:paraId="4D93C02A" w14:textId="251CA382" w:rsidR="006858A3" w:rsidRDefault="00BD4AEC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Dettes</w:t>
      </w:r>
      <w:r w:rsidR="006858A3">
        <w:rPr>
          <w:rFonts w:ascii="Franklin Gothic Book" w:hAnsi="Franklin Gothic Book"/>
          <w:sz w:val="22"/>
          <w:szCs w:val="22"/>
        </w:rPr>
        <w:tab/>
      </w:r>
      <w:r w:rsidR="006858A3">
        <w:rPr>
          <w:rFonts w:ascii="Franklin Gothic Book" w:hAnsi="Franklin Gothic Book"/>
          <w:sz w:val="22"/>
          <w:szCs w:val="22"/>
        </w:rPr>
        <w:tab/>
      </w:r>
      <w:r w:rsidR="004356AD">
        <w:rPr>
          <w:rFonts w:ascii="Franklin Gothic Book" w:hAnsi="Franklin Gothic Book"/>
          <w:sz w:val="22"/>
          <w:szCs w:val="22"/>
        </w:rPr>
        <w:tab/>
      </w:r>
      <w:r w:rsidR="004356AD">
        <w:rPr>
          <w:rFonts w:ascii="Franklin Gothic Book" w:hAnsi="Franklin Gothic Book"/>
          <w:sz w:val="22"/>
          <w:szCs w:val="22"/>
        </w:rPr>
        <w:tab/>
      </w:r>
      <w:r w:rsidR="006858A3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113368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58A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347AC">
        <w:rPr>
          <w:rFonts w:ascii="Franklin Gothic Book" w:hAnsi="Franklin Gothic Book"/>
          <w:sz w:val="22"/>
          <w:szCs w:val="22"/>
        </w:rPr>
        <w:t xml:space="preserve">   </w:t>
      </w:r>
      <w:r w:rsidR="006858A3">
        <w:rPr>
          <w:rFonts w:ascii="Franklin Gothic Book" w:hAnsi="Franklin Gothic Book"/>
          <w:sz w:val="22"/>
          <w:szCs w:val="22"/>
        </w:rPr>
        <w:t>OUI</w:t>
      </w:r>
      <w:r w:rsidR="006858A3">
        <w:rPr>
          <w:rFonts w:ascii="Franklin Gothic Book" w:hAnsi="Franklin Gothic Book"/>
          <w:sz w:val="22"/>
          <w:szCs w:val="22"/>
        </w:rPr>
        <w:tab/>
      </w:r>
      <w:r w:rsidR="006858A3">
        <w:rPr>
          <w:rFonts w:ascii="Franklin Gothic Book" w:hAnsi="Franklin Gothic Book"/>
          <w:sz w:val="22"/>
          <w:szCs w:val="22"/>
        </w:rPr>
        <w:tab/>
      </w:r>
      <w:r w:rsidR="006858A3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31770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58A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347AC">
        <w:rPr>
          <w:rFonts w:ascii="Franklin Gothic Book" w:hAnsi="Franklin Gothic Book"/>
          <w:sz w:val="22"/>
          <w:szCs w:val="22"/>
        </w:rPr>
        <w:t xml:space="preserve">   </w:t>
      </w:r>
      <w:r w:rsidR="006858A3">
        <w:rPr>
          <w:rFonts w:ascii="Franklin Gothic Book" w:hAnsi="Franklin Gothic Book"/>
          <w:sz w:val="22"/>
          <w:szCs w:val="22"/>
        </w:rPr>
        <w:t>NON</w:t>
      </w:r>
    </w:p>
    <w:p w14:paraId="64050711" w14:textId="498AD0D0" w:rsidR="00B2162F" w:rsidRDefault="006858A3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Montant des dettes</w:t>
      </w:r>
      <w:r w:rsidR="000507E3">
        <w:rPr>
          <w:rFonts w:ascii="Franklin Gothic Book" w:hAnsi="Franklin Gothic Book"/>
          <w:sz w:val="22"/>
          <w:szCs w:val="22"/>
        </w:rPr>
        <w:t xml:space="preserve"> : </w:t>
      </w:r>
      <w:sdt>
        <w:sdtPr>
          <w:rPr>
            <w:rFonts w:ascii="Franklin Gothic Book" w:hAnsi="Franklin Gothic Book"/>
            <w:sz w:val="22"/>
            <w:szCs w:val="22"/>
          </w:rPr>
          <w:id w:val="1191647315"/>
          <w:placeholder>
            <w:docPart w:val="90AC336FECF84949A0E90AD9A8DE0653"/>
          </w:placeholder>
          <w:showingPlcHdr/>
          <w:text/>
        </w:sdtPr>
        <w:sdtContent>
          <w:r w:rsidR="00D044EE" w:rsidRPr="00170B79">
            <w:rPr>
              <w:rStyle w:val="Textedelespacerserv"/>
            </w:rPr>
            <w:t>Cliquez ou appuyez ici pour entrer du texte.</w:t>
          </w:r>
        </w:sdtContent>
      </w:sdt>
    </w:p>
    <w:p w14:paraId="27422F7A" w14:textId="704B94FD" w:rsidR="00B2162F" w:rsidRDefault="006858A3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Apurement</w:t>
      </w:r>
      <w:r w:rsidR="004356AD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808677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56A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347AC">
        <w:rPr>
          <w:rFonts w:ascii="Franklin Gothic Book" w:hAnsi="Franklin Gothic Book"/>
          <w:sz w:val="22"/>
          <w:szCs w:val="22"/>
        </w:rPr>
        <w:t xml:space="preserve">   </w:t>
      </w:r>
      <w:r>
        <w:rPr>
          <w:rFonts w:ascii="Franklin Gothic Book" w:hAnsi="Franklin Gothic Book"/>
          <w:sz w:val="22"/>
          <w:szCs w:val="22"/>
        </w:rPr>
        <w:t>OUI</w:t>
      </w:r>
      <w:r>
        <w:rPr>
          <w:rFonts w:ascii="Franklin Gothic Book" w:hAnsi="Franklin Gothic Book"/>
          <w:sz w:val="22"/>
          <w:szCs w:val="22"/>
        </w:rPr>
        <w:tab/>
      </w:r>
      <w:r w:rsidR="004347AC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1423686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347AC">
        <w:rPr>
          <w:rFonts w:ascii="Franklin Gothic Book" w:hAnsi="Franklin Gothic Book"/>
          <w:sz w:val="22"/>
          <w:szCs w:val="22"/>
        </w:rPr>
        <w:t xml:space="preserve">   </w:t>
      </w:r>
      <w:r>
        <w:rPr>
          <w:rFonts w:ascii="Franklin Gothic Book" w:hAnsi="Franklin Gothic Book"/>
          <w:sz w:val="22"/>
          <w:szCs w:val="22"/>
        </w:rPr>
        <w:t>NON</w:t>
      </w:r>
      <w:r w:rsidR="00B2162F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1865508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162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162F">
        <w:rPr>
          <w:rFonts w:ascii="Franklin Gothic Book" w:hAnsi="Franklin Gothic Book"/>
          <w:sz w:val="22"/>
          <w:szCs w:val="22"/>
        </w:rPr>
        <w:t xml:space="preserve"> EN COURS</w:t>
      </w:r>
    </w:p>
    <w:p w14:paraId="6F42611C" w14:textId="36D8CEAD" w:rsidR="00B2162F" w:rsidRDefault="00B2162F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Avec dossier de surendettement</w:t>
      </w:r>
      <w:r w:rsidR="006858A3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1680645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OUI 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Pr="00B2162F">
        <w:rPr>
          <w:rFonts w:ascii="Franklin Gothic Book" w:hAnsi="Franklin Gothic Book"/>
          <w:sz w:val="22"/>
          <w:szCs w:val="22"/>
        </w:rPr>
        <w:t xml:space="preserve"> </w:t>
      </w:r>
      <w:sdt>
        <w:sdtPr>
          <w:rPr>
            <w:rFonts w:ascii="Franklin Gothic Book" w:hAnsi="Franklin Gothic Book"/>
            <w:sz w:val="22"/>
            <w:szCs w:val="22"/>
          </w:rPr>
          <w:id w:val="-838306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NON </w:t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7045309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EN COURS </w:t>
      </w:r>
    </w:p>
    <w:p w14:paraId="0E61AD7A" w14:textId="743A60E7" w:rsidR="006858A3" w:rsidRDefault="006858A3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Mesure de protection</w:t>
      </w:r>
      <w:r w:rsidR="000507E3">
        <w:rPr>
          <w:rFonts w:ascii="Franklin Gothic Book" w:hAnsi="Franklin Gothic Book"/>
          <w:sz w:val="22"/>
          <w:szCs w:val="22"/>
        </w:rPr>
        <w:t xml:space="preserve"> : </w:t>
      </w:r>
      <w:sdt>
        <w:sdtPr>
          <w:rPr>
            <w:rFonts w:ascii="Franklin Gothic Book" w:hAnsi="Franklin Gothic Book"/>
            <w:sz w:val="22"/>
            <w:szCs w:val="22"/>
          </w:rPr>
          <w:id w:val="742608372"/>
          <w:placeholder>
            <w:docPart w:val="BB0D3AD473E4470A9BEC68A2449A6C07"/>
          </w:placeholder>
          <w:showingPlcHdr/>
          <w:text/>
        </w:sdtPr>
        <w:sdtContent>
          <w:r w:rsidR="00D044EE" w:rsidRPr="00170B79">
            <w:rPr>
              <w:rStyle w:val="Textedelespacerserv"/>
            </w:rPr>
            <w:t>Cliquez ou appuyez ici pour entrer du texte.</w:t>
          </w:r>
        </w:sdtContent>
      </w:sdt>
    </w:p>
    <w:p w14:paraId="3981FC15" w14:textId="77777777" w:rsidR="00F16674" w:rsidRDefault="00F16674" w:rsidP="00F16674">
      <w:pPr>
        <w:spacing w:after="0"/>
        <w:rPr>
          <w:rFonts w:ascii="Franklin Gothic Book" w:hAnsi="Franklin Gothic Book"/>
          <w:sz w:val="22"/>
          <w:szCs w:val="22"/>
        </w:rPr>
      </w:pPr>
    </w:p>
    <w:p w14:paraId="4AB086BF" w14:textId="04936ADE" w:rsidR="00F16674" w:rsidRPr="00F41D42" w:rsidRDefault="00F16674" w:rsidP="00F16674">
      <w:pPr>
        <w:shd w:val="clear" w:color="auto" w:fill="003399"/>
        <w:spacing w:after="0"/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</w:pPr>
      <w:r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  <w:t>Historique Institutionnel</w:t>
      </w:r>
      <w:r w:rsidR="00B2162F"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  <w:t> </w:t>
      </w:r>
    </w:p>
    <w:p w14:paraId="712E3469" w14:textId="6FFE7962" w:rsidR="00F16674" w:rsidRDefault="00F16674" w:rsidP="00F16674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ASE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B2162F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 xml:space="preserve"> </w:t>
      </w:r>
      <w:sdt>
        <w:sdtPr>
          <w:rPr>
            <w:rFonts w:ascii="Franklin Gothic Book" w:hAnsi="Franklin Gothic Book"/>
            <w:sz w:val="22"/>
            <w:szCs w:val="22"/>
          </w:rPr>
          <w:id w:val="8641057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OUI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19948648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NON</w:t>
      </w:r>
    </w:p>
    <w:p w14:paraId="784AF8DA" w14:textId="10839B11" w:rsidR="00B2162F" w:rsidRDefault="00B2162F" w:rsidP="00F16674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PJJ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  <w:t xml:space="preserve"> </w:t>
      </w:r>
      <w:sdt>
        <w:sdtPr>
          <w:rPr>
            <w:rFonts w:ascii="Franklin Gothic Book" w:hAnsi="Franklin Gothic Book"/>
            <w:sz w:val="22"/>
            <w:szCs w:val="22"/>
          </w:rPr>
          <w:id w:val="-1915221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OUI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25456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NON</w:t>
      </w:r>
    </w:p>
    <w:p w14:paraId="069FE0BF" w14:textId="23E09566" w:rsidR="00F16674" w:rsidRDefault="00F16674" w:rsidP="00F16674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Famille d’accueil :</w:t>
      </w:r>
      <w:r w:rsidR="00B2162F">
        <w:rPr>
          <w:rFonts w:ascii="Franklin Gothic Book" w:hAnsi="Franklin Gothic Book"/>
          <w:sz w:val="22"/>
          <w:szCs w:val="22"/>
        </w:rPr>
        <w:tab/>
      </w:r>
      <w:r w:rsidR="00B2162F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 xml:space="preserve"> </w:t>
      </w:r>
      <w:sdt>
        <w:sdtPr>
          <w:rPr>
            <w:rFonts w:ascii="Franklin Gothic Book" w:hAnsi="Franklin Gothic Book"/>
            <w:sz w:val="22"/>
            <w:szCs w:val="22"/>
          </w:rPr>
          <w:id w:val="-5453700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162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162F">
        <w:rPr>
          <w:rFonts w:ascii="Franklin Gothic Book" w:hAnsi="Franklin Gothic Book"/>
          <w:sz w:val="22"/>
          <w:szCs w:val="22"/>
        </w:rPr>
        <w:t xml:space="preserve">   OUI</w:t>
      </w:r>
      <w:r w:rsidR="00B2162F">
        <w:rPr>
          <w:rFonts w:ascii="Franklin Gothic Book" w:hAnsi="Franklin Gothic Book"/>
          <w:sz w:val="22"/>
          <w:szCs w:val="22"/>
        </w:rPr>
        <w:tab/>
      </w:r>
      <w:r w:rsidR="00B2162F">
        <w:rPr>
          <w:rFonts w:ascii="Franklin Gothic Book" w:hAnsi="Franklin Gothic Book"/>
          <w:sz w:val="22"/>
          <w:szCs w:val="22"/>
        </w:rPr>
        <w:tab/>
      </w:r>
      <w:r w:rsidR="00B2162F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15217006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162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162F">
        <w:rPr>
          <w:rFonts w:ascii="Franklin Gothic Book" w:hAnsi="Franklin Gothic Book"/>
          <w:sz w:val="22"/>
          <w:szCs w:val="22"/>
        </w:rPr>
        <w:t xml:space="preserve">   NON</w:t>
      </w:r>
    </w:p>
    <w:p w14:paraId="25C95766" w14:textId="55EAB05D" w:rsidR="00F16674" w:rsidRDefault="00F16674" w:rsidP="00F16674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Accueil Hébergement Insertion</w:t>
      </w:r>
      <w:r w:rsidR="00B2162F">
        <w:rPr>
          <w:rFonts w:ascii="Franklin Gothic Book" w:hAnsi="Franklin Gothic Book"/>
          <w:sz w:val="22"/>
          <w:szCs w:val="22"/>
        </w:rPr>
        <w:t xml:space="preserve"> </w:t>
      </w:r>
      <w:r>
        <w:rPr>
          <w:rFonts w:ascii="Franklin Gothic Book" w:hAnsi="Franklin Gothic Book"/>
          <w:sz w:val="22"/>
          <w:szCs w:val="22"/>
        </w:rPr>
        <w:t xml:space="preserve"> </w:t>
      </w:r>
      <w:sdt>
        <w:sdtPr>
          <w:rPr>
            <w:rFonts w:ascii="Franklin Gothic Book" w:hAnsi="Franklin Gothic Book"/>
            <w:sz w:val="22"/>
            <w:szCs w:val="22"/>
          </w:rPr>
          <w:id w:val="1888068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162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162F">
        <w:rPr>
          <w:rFonts w:ascii="Franklin Gothic Book" w:hAnsi="Franklin Gothic Book"/>
          <w:sz w:val="22"/>
          <w:szCs w:val="22"/>
        </w:rPr>
        <w:t xml:space="preserve">   OUI</w:t>
      </w:r>
      <w:r w:rsidR="00B2162F">
        <w:rPr>
          <w:rFonts w:ascii="Franklin Gothic Book" w:hAnsi="Franklin Gothic Book"/>
          <w:sz w:val="22"/>
          <w:szCs w:val="22"/>
        </w:rPr>
        <w:tab/>
      </w:r>
      <w:r w:rsidR="00B2162F">
        <w:rPr>
          <w:rFonts w:ascii="Franklin Gothic Book" w:hAnsi="Franklin Gothic Book"/>
          <w:sz w:val="22"/>
          <w:szCs w:val="22"/>
        </w:rPr>
        <w:tab/>
      </w:r>
      <w:r w:rsidR="00B2162F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1170445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162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162F">
        <w:rPr>
          <w:rFonts w:ascii="Franklin Gothic Book" w:hAnsi="Franklin Gothic Book"/>
          <w:sz w:val="22"/>
          <w:szCs w:val="22"/>
        </w:rPr>
        <w:t xml:space="preserve">   NON</w:t>
      </w:r>
    </w:p>
    <w:p w14:paraId="175C2220" w14:textId="0E2727F9" w:rsidR="00F16674" w:rsidRDefault="00B2162F" w:rsidP="00B2162F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Si oui, p</w:t>
      </w:r>
      <w:r w:rsidR="00F16674">
        <w:rPr>
          <w:rFonts w:ascii="Franklin Gothic Book" w:hAnsi="Franklin Gothic Book"/>
          <w:sz w:val="22"/>
          <w:szCs w:val="22"/>
        </w:rPr>
        <w:t xml:space="preserve">réciser : </w:t>
      </w:r>
      <w:r>
        <w:rPr>
          <w:rFonts w:ascii="Franklin Gothic Book" w:hAnsi="Franklin Gothic Book"/>
          <w:sz w:val="22"/>
          <w:szCs w:val="22"/>
        </w:rPr>
        <w:t xml:space="preserve"> </w:t>
      </w:r>
    </w:p>
    <w:p w14:paraId="50D8DF4F" w14:textId="626B49CF" w:rsidR="00F16674" w:rsidRDefault="00F16674" w:rsidP="00F16674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Etablissement médico-social </w:t>
      </w:r>
      <w:r w:rsidR="00B2162F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318231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162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162F">
        <w:rPr>
          <w:rFonts w:ascii="Franklin Gothic Book" w:hAnsi="Franklin Gothic Book"/>
          <w:sz w:val="22"/>
          <w:szCs w:val="22"/>
        </w:rPr>
        <w:t xml:space="preserve">   OUI</w:t>
      </w:r>
      <w:r w:rsidR="00B2162F">
        <w:rPr>
          <w:rFonts w:ascii="Franklin Gothic Book" w:hAnsi="Franklin Gothic Book"/>
          <w:sz w:val="22"/>
          <w:szCs w:val="22"/>
        </w:rPr>
        <w:tab/>
      </w:r>
      <w:r w:rsidR="00B2162F">
        <w:rPr>
          <w:rFonts w:ascii="Franklin Gothic Book" w:hAnsi="Franklin Gothic Book"/>
          <w:sz w:val="22"/>
          <w:szCs w:val="22"/>
        </w:rPr>
        <w:tab/>
      </w:r>
      <w:r w:rsidR="00B2162F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20046284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162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162F">
        <w:rPr>
          <w:rFonts w:ascii="Franklin Gothic Book" w:hAnsi="Franklin Gothic Book"/>
          <w:sz w:val="22"/>
          <w:szCs w:val="22"/>
        </w:rPr>
        <w:t xml:space="preserve">   NON</w:t>
      </w:r>
    </w:p>
    <w:p w14:paraId="6F701DF3" w14:textId="42C52307" w:rsidR="00F16674" w:rsidRDefault="00B2162F" w:rsidP="00F16674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Si oui, préciser : </w:t>
      </w:r>
    </w:p>
    <w:p w14:paraId="1D64A7B1" w14:textId="77777777" w:rsidR="00F16674" w:rsidRDefault="00F16674" w:rsidP="00E677FE">
      <w:pPr>
        <w:spacing w:after="0"/>
        <w:rPr>
          <w:rFonts w:ascii="Franklin Gothic Book" w:hAnsi="Franklin Gothic Book"/>
          <w:sz w:val="22"/>
          <w:szCs w:val="22"/>
        </w:rPr>
      </w:pPr>
    </w:p>
    <w:p w14:paraId="68009B10" w14:textId="2F4AE4C8" w:rsidR="00C812E1" w:rsidRPr="00C812E1" w:rsidRDefault="00B91FBB" w:rsidP="00C812E1">
      <w:pPr>
        <w:shd w:val="clear" w:color="auto" w:fill="003399"/>
        <w:spacing w:after="0"/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</w:pPr>
      <w:r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  <w:t>Situation au regard du logement</w:t>
      </w:r>
    </w:p>
    <w:p w14:paraId="6F4A4E2D" w14:textId="5073633B" w:rsidR="00B2162F" w:rsidRDefault="00B91FBB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Parcours d’errance</w:t>
      </w:r>
      <w:r>
        <w:rPr>
          <w:rFonts w:ascii="Franklin Gothic Book" w:hAnsi="Franklin Gothic Book"/>
          <w:sz w:val="22"/>
          <w:szCs w:val="22"/>
        </w:rPr>
        <w:tab/>
        <w:t xml:space="preserve"> </w:t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2064169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OUI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103961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NON</w:t>
      </w:r>
    </w:p>
    <w:p w14:paraId="2E1B7007" w14:textId="1411ECCE" w:rsidR="00B91FBB" w:rsidRDefault="00B91FBB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Si oui, combien de temps : </w:t>
      </w:r>
      <w:sdt>
        <w:sdtPr>
          <w:rPr>
            <w:rFonts w:ascii="Franklin Gothic Book" w:hAnsi="Franklin Gothic Book"/>
            <w:sz w:val="22"/>
            <w:szCs w:val="22"/>
          </w:rPr>
          <w:id w:val="-2063317201"/>
          <w:placeholder>
            <w:docPart w:val="AFED7FFF57E04164BB6BFCAC09E4F800"/>
          </w:placeholder>
          <w:showingPlcHdr/>
          <w:text/>
        </w:sdtPr>
        <w:sdtContent>
          <w:r w:rsidRPr="00170B79">
            <w:rPr>
              <w:rStyle w:val="Textedelespacerserv"/>
            </w:rPr>
            <w:t>Cliquez ou appuyez ici pour entrer du texte.</w:t>
          </w:r>
        </w:sdtContent>
      </w:sdt>
    </w:p>
    <w:p w14:paraId="5B41F0B7" w14:textId="76917355" w:rsidR="000507E3" w:rsidRDefault="00B91FBB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A</w:t>
      </w:r>
      <w:r w:rsidR="00C812E1">
        <w:rPr>
          <w:rFonts w:ascii="Franklin Gothic Book" w:hAnsi="Franklin Gothic Book"/>
          <w:sz w:val="22"/>
          <w:szCs w:val="22"/>
        </w:rPr>
        <w:t>u moment de la demande</w:t>
      </w:r>
    </w:p>
    <w:p w14:paraId="5605788C" w14:textId="34A9E084" w:rsidR="00C812E1" w:rsidRDefault="000507E3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ab/>
      </w:r>
      <w:r w:rsidR="004356AD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398176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56A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356AD">
        <w:rPr>
          <w:rFonts w:ascii="Franklin Gothic Book" w:hAnsi="Franklin Gothic Book"/>
          <w:sz w:val="22"/>
          <w:szCs w:val="22"/>
        </w:rPr>
        <w:t xml:space="preserve">   A la rue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4356AD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8091751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56A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356AD">
        <w:rPr>
          <w:rFonts w:ascii="Franklin Gothic Book" w:hAnsi="Franklin Gothic Book"/>
          <w:sz w:val="22"/>
          <w:szCs w:val="22"/>
        </w:rPr>
        <w:t xml:space="preserve">   Hébergement d’urgence</w:t>
      </w:r>
      <w:r w:rsidR="004356AD">
        <w:rPr>
          <w:rFonts w:ascii="Franklin Gothic Book" w:hAnsi="Franklin Gothic Book"/>
          <w:sz w:val="22"/>
          <w:szCs w:val="22"/>
        </w:rPr>
        <w:tab/>
      </w:r>
      <w:r w:rsidR="00A81977">
        <w:rPr>
          <w:rFonts w:ascii="Franklin Gothic Book" w:hAnsi="Franklin Gothic Book"/>
          <w:sz w:val="22"/>
          <w:szCs w:val="22"/>
        </w:rPr>
        <w:tab/>
      </w:r>
      <w:r w:rsidR="004356AD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1096670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56A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4356AD">
        <w:rPr>
          <w:rFonts w:ascii="Franklin Gothic Book" w:hAnsi="Franklin Gothic Book"/>
          <w:sz w:val="22"/>
          <w:szCs w:val="22"/>
        </w:rPr>
        <w:t xml:space="preserve">   Hébergement d’insertion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A81977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8503003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97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81977">
        <w:rPr>
          <w:rFonts w:ascii="Franklin Gothic Book" w:hAnsi="Franklin Gothic Book"/>
          <w:sz w:val="22"/>
          <w:szCs w:val="22"/>
        </w:rPr>
        <w:t xml:space="preserve">   Hébergement chez un tiers</w:t>
      </w:r>
      <w:r w:rsidR="00A81977">
        <w:rPr>
          <w:rFonts w:ascii="Franklin Gothic Book" w:hAnsi="Franklin Gothic Book"/>
          <w:sz w:val="22"/>
          <w:szCs w:val="22"/>
        </w:rPr>
        <w:tab/>
      </w:r>
      <w:r w:rsidR="004356AD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872158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97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81977">
        <w:rPr>
          <w:rFonts w:ascii="Franklin Gothic Book" w:hAnsi="Franklin Gothic Book"/>
          <w:sz w:val="22"/>
          <w:szCs w:val="22"/>
        </w:rPr>
        <w:t xml:space="preserve">   Logement social</w:t>
      </w:r>
      <w:r w:rsidR="00A81977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A81977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799223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97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81977">
        <w:rPr>
          <w:rFonts w:ascii="Franklin Gothic Book" w:hAnsi="Franklin Gothic Book"/>
          <w:sz w:val="22"/>
          <w:szCs w:val="22"/>
        </w:rPr>
        <w:t xml:space="preserve">   Logement privé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A81977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374388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97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81977">
        <w:rPr>
          <w:rFonts w:ascii="Franklin Gothic Book" w:hAnsi="Franklin Gothic Book"/>
          <w:sz w:val="22"/>
          <w:szCs w:val="22"/>
        </w:rPr>
        <w:t xml:space="preserve">   Logement adapté</w:t>
      </w:r>
      <w:r w:rsidR="00A81977">
        <w:rPr>
          <w:rFonts w:ascii="Franklin Gothic Book" w:hAnsi="Franklin Gothic Book"/>
          <w:sz w:val="22"/>
          <w:szCs w:val="22"/>
        </w:rPr>
        <w:tab/>
      </w:r>
      <w:r w:rsidR="00A81977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A81977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431438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97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81977">
        <w:rPr>
          <w:rFonts w:ascii="Franklin Gothic Book" w:hAnsi="Franklin Gothic Book"/>
          <w:sz w:val="22"/>
          <w:szCs w:val="22"/>
        </w:rPr>
        <w:t xml:space="preserve">   Autre</w:t>
      </w:r>
      <w:r>
        <w:rPr>
          <w:rFonts w:ascii="Franklin Gothic Book" w:hAnsi="Franklin Gothic Book"/>
          <w:sz w:val="22"/>
          <w:szCs w:val="22"/>
        </w:rPr>
        <w:t xml:space="preserve"> : </w:t>
      </w:r>
    </w:p>
    <w:p w14:paraId="74170370" w14:textId="77777777" w:rsidR="00B2162F" w:rsidRDefault="00B2162F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</w:p>
    <w:p w14:paraId="2431019E" w14:textId="09BAA7D9" w:rsidR="00BD4AEC" w:rsidRDefault="00BD4AEC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Demande de logement social</w:t>
      </w:r>
      <w:r w:rsidR="00A81977">
        <w:rPr>
          <w:rFonts w:ascii="Franklin Gothic Book" w:hAnsi="Franklin Gothic Book"/>
          <w:sz w:val="22"/>
          <w:szCs w:val="22"/>
        </w:rPr>
        <w:tab/>
      </w:r>
      <w:r w:rsidR="00A81977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948517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001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81977">
        <w:rPr>
          <w:rFonts w:ascii="Franklin Gothic Book" w:hAnsi="Franklin Gothic Book"/>
          <w:sz w:val="22"/>
          <w:szCs w:val="22"/>
        </w:rPr>
        <w:t xml:space="preserve">   OUI</w:t>
      </w:r>
      <w:r w:rsidR="00A81977">
        <w:rPr>
          <w:rFonts w:ascii="Franklin Gothic Book" w:hAnsi="Franklin Gothic Book"/>
          <w:sz w:val="22"/>
          <w:szCs w:val="22"/>
        </w:rPr>
        <w:tab/>
      </w:r>
      <w:r w:rsidR="00A81977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987212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DD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81977">
        <w:rPr>
          <w:rFonts w:ascii="Franklin Gothic Book" w:hAnsi="Franklin Gothic Book"/>
          <w:sz w:val="22"/>
          <w:szCs w:val="22"/>
        </w:rPr>
        <w:t xml:space="preserve">   NON</w:t>
      </w:r>
      <w:r w:rsidR="00A81977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13875325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090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81977">
        <w:rPr>
          <w:rFonts w:ascii="Franklin Gothic Book" w:hAnsi="Franklin Gothic Book"/>
          <w:sz w:val="22"/>
          <w:szCs w:val="22"/>
        </w:rPr>
        <w:t xml:space="preserve">   EN COURS</w:t>
      </w:r>
    </w:p>
    <w:p w14:paraId="3863E8EA" w14:textId="05C49841" w:rsidR="002B001C" w:rsidRDefault="00BD4AEC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Labellisation</w:t>
      </w:r>
      <w:r w:rsidR="002B001C">
        <w:rPr>
          <w:rFonts w:ascii="Franklin Gothic Book" w:hAnsi="Franklin Gothic Book"/>
          <w:sz w:val="22"/>
          <w:szCs w:val="22"/>
        </w:rPr>
        <w:t xml:space="preserve"> </w:t>
      </w:r>
      <w:r>
        <w:rPr>
          <w:rFonts w:ascii="Franklin Gothic Book" w:hAnsi="Franklin Gothic Book"/>
          <w:sz w:val="22"/>
          <w:szCs w:val="22"/>
        </w:rPr>
        <w:t>PDALHPD</w:t>
      </w:r>
      <w:r w:rsidR="002B001C">
        <w:rPr>
          <w:rFonts w:ascii="Franklin Gothic Book" w:hAnsi="Franklin Gothic Book"/>
          <w:sz w:val="22"/>
          <w:szCs w:val="22"/>
        </w:rPr>
        <w:tab/>
      </w:r>
      <w:r w:rsidR="002B001C">
        <w:rPr>
          <w:rFonts w:ascii="Franklin Gothic Book" w:hAnsi="Franklin Gothic Book"/>
          <w:sz w:val="22"/>
          <w:szCs w:val="22"/>
        </w:rPr>
        <w:tab/>
      </w:r>
      <w:r w:rsidR="002B001C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654140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001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B001C">
        <w:rPr>
          <w:rFonts w:ascii="Franklin Gothic Book" w:hAnsi="Franklin Gothic Book"/>
          <w:sz w:val="22"/>
          <w:szCs w:val="22"/>
        </w:rPr>
        <w:t xml:space="preserve">   OUI</w:t>
      </w:r>
      <w:r w:rsidR="002B001C">
        <w:rPr>
          <w:rFonts w:ascii="Franklin Gothic Book" w:hAnsi="Franklin Gothic Book"/>
          <w:sz w:val="22"/>
          <w:szCs w:val="22"/>
        </w:rPr>
        <w:tab/>
      </w:r>
      <w:r w:rsidR="002B001C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7677399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001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B001C">
        <w:rPr>
          <w:rFonts w:ascii="Franklin Gothic Book" w:hAnsi="Franklin Gothic Book"/>
          <w:sz w:val="22"/>
          <w:szCs w:val="22"/>
        </w:rPr>
        <w:t xml:space="preserve">   NON</w:t>
      </w:r>
      <w:r w:rsidR="002B001C"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1884980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001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B001C">
        <w:rPr>
          <w:rFonts w:ascii="Franklin Gothic Book" w:hAnsi="Franklin Gothic Book"/>
          <w:sz w:val="22"/>
          <w:szCs w:val="22"/>
        </w:rPr>
        <w:t xml:space="preserve">   EN COURS</w:t>
      </w:r>
    </w:p>
    <w:p w14:paraId="778E8518" w14:textId="6B30541F" w:rsidR="00BD4AEC" w:rsidRDefault="002B001C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Reconnaissance </w:t>
      </w:r>
      <w:r w:rsidR="00BD4AEC">
        <w:rPr>
          <w:rFonts w:ascii="Franklin Gothic Book" w:hAnsi="Franklin Gothic Book"/>
          <w:sz w:val="22"/>
          <w:szCs w:val="22"/>
        </w:rPr>
        <w:t>DALO</w:t>
      </w:r>
      <w:r>
        <w:rPr>
          <w:rFonts w:ascii="Franklin Gothic Book" w:hAnsi="Franklin Gothic Book"/>
          <w:sz w:val="22"/>
          <w:szCs w:val="22"/>
        </w:rPr>
        <w:tab/>
      </w:r>
      <w:r w:rsidR="00B2162F">
        <w:rPr>
          <w:rFonts w:ascii="Franklin Gothic Book" w:hAnsi="Franklin Gothic Book"/>
          <w:sz w:val="22"/>
          <w:szCs w:val="22"/>
        </w:rPr>
        <w:t>/ DAHO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975063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OUI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-153525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NO</w:t>
      </w:r>
      <w:r w:rsidR="00B2162F">
        <w:rPr>
          <w:rFonts w:ascii="Franklin Gothic Book" w:hAnsi="Franklin Gothic Book"/>
          <w:sz w:val="22"/>
          <w:szCs w:val="22"/>
        </w:rPr>
        <w:t>N</w:t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560055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1B1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EN COURS</w:t>
      </w:r>
    </w:p>
    <w:p w14:paraId="24E873AA" w14:textId="5B7792F4" w:rsidR="00BD4AEC" w:rsidRDefault="00BD4AEC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Date </w:t>
      </w:r>
      <w:r w:rsidR="002B001C">
        <w:rPr>
          <w:rFonts w:ascii="Franklin Gothic Book" w:hAnsi="Franklin Gothic Book"/>
          <w:sz w:val="22"/>
          <w:szCs w:val="22"/>
        </w:rPr>
        <w:t>accord DALO</w:t>
      </w:r>
      <w:r w:rsidR="00B2162F">
        <w:rPr>
          <w:rFonts w:ascii="Franklin Gothic Book" w:hAnsi="Franklin Gothic Book"/>
          <w:sz w:val="22"/>
          <w:szCs w:val="22"/>
        </w:rPr>
        <w:t xml:space="preserve"> / DAHO</w:t>
      </w:r>
      <w:r w:rsidR="000507E3">
        <w:rPr>
          <w:rFonts w:ascii="Franklin Gothic Book" w:hAnsi="Franklin Gothic Book"/>
          <w:sz w:val="22"/>
          <w:szCs w:val="22"/>
        </w:rPr>
        <w:t xml:space="preserve"> : </w:t>
      </w:r>
      <w:sdt>
        <w:sdtPr>
          <w:rPr>
            <w:rFonts w:ascii="Franklin Gothic Book" w:hAnsi="Franklin Gothic Book"/>
            <w:sz w:val="22"/>
            <w:szCs w:val="22"/>
          </w:rPr>
          <w:id w:val="759483929"/>
          <w:placeholder>
            <w:docPart w:val="840D311D99B7451ABAB6C6185C5E895F"/>
          </w:placeholder>
          <w:showingPlcHdr/>
          <w:text/>
        </w:sdtPr>
        <w:sdtContent>
          <w:r w:rsidR="00BC352A" w:rsidRPr="00BC352A">
            <w:rPr>
              <w:rStyle w:val="Textedelespacerserv"/>
            </w:rPr>
            <w:t>Cliquez ou appuyez ici pour entrer du texte.</w:t>
          </w:r>
        </w:sdtContent>
      </w:sdt>
    </w:p>
    <w:p w14:paraId="06C99097" w14:textId="467914C3" w:rsidR="004347AC" w:rsidRDefault="004347AC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Secteur souhaité par la personne</w:t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405350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N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267507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S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1593668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E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1095440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Franklin Gothic Book" w:hAnsi="Franklin Gothic Book"/>
          <w:sz w:val="22"/>
          <w:szCs w:val="22"/>
        </w:rPr>
        <w:t xml:space="preserve">   O</w:t>
      </w:r>
    </w:p>
    <w:p w14:paraId="2E1E56AE" w14:textId="09E555CE" w:rsidR="002B7D64" w:rsidRDefault="002B7D64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Passage en CCAPEX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473183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162F">
        <w:rPr>
          <w:rFonts w:ascii="Franklin Gothic Book" w:hAnsi="Franklin Gothic Book"/>
          <w:sz w:val="22"/>
          <w:szCs w:val="22"/>
        </w:rPr>
        <w:t xml:space="preserve"> </w:t>
      </w:r>
      <w:r>
        <w:rPr>
          <w:rFonts w:ascii="Franklin Gothic Book" w:hAnsi="Franklin Gothic Book"/>
          <w:sz w:val="22"/>
          <w:szCs w:val="22"/>
        </w:rPr>
        <w:t>OUI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sdt>
        <w:sdtPr>
          <w:rPr>
            <w:rFonts w:ascii="Franklin Gothic Book" w:hAnsi="Franklin Gothic Book"/>
            <w:sz w:val="22"/>
            <w:szCs w:val="22"/>
          </w:rPr>
          <w:id w:val="1476562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2162F">
        <w:rPr>
          <w:rFonts w:ascii="Franklin Gothic Book" w:hAnsi="Franklin Gothic Book"/>
          <w:sz w:val="22"/>
          <w:szCs w:val="22"/>
        </w:rPr>
        <w:t xml:space="preserve">  </w:t>
      </w:r>
      <w:r>
        <w:rPr>
          <w:rFonts w:ascii="Franklin Gothic Book" w:hAnsi="Franklin Gothic Book"/>
          <w:sz w:val="22"/>
          <w:szCs w:val="22"/>
        </w:rPr>
        <w:t>NON</w:t>
      </w:r>
    </w:p>
    <w:p w14:paraId="7F18E80B" w14:textId="19E7092F" w:rsidR="002B7D64" w:rsidRDefault="002B7D64" w:rsidP="006858A3">
      <w:pPr>
        <w:shd w:val="clear" w:color="auto" w:fill="D6DAFA"/>
        <w:spacing w:after="0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Date du passage : </w:t>
      </w:r>
      <w:sdt>
        <w:sdtPr>
          <w:rPr>
            <w:rFonts w:ascii="Franklin Gothic Book" w:hAnsi="Franklin Gothic Book"/>
            <w:sz w:val="22"/>
            <w:szCs w:val="22"/>
          </w:rPr>
          <w:id w:val="-1120682128"/>
          <w:placeholder>
            <w:docPart w:val="DefaultPlaceholder_-1854013440"/>
          </w:placeholder>
          <w:showingPlcHdr/>
          <w:text/>
        </w:sdtPr>
        <w:sdtContent>
          <w:r w:rsidRPr="00DF5669">
            <w:rPr>
              <w:rStyle w:val="Textedelespacerserv"/>
            </w:rPr>
            <w:t>Cliquez ou appuyez ici pour entrer du texte.</w:t>
          </w:r>
        </w:sdtContent>
      </w:sdt>
    </w:p>
    <w:p w14:paraId="4BF1F86B" w14:textId="77777777" w:rsidR="00792EE5" w:rsidRDefault="00792EE5" w:rsidP="00E677FE">
      <w:pPr>
        <w:spacing w:after="0"/>
        <w:rPr>
          <w:rFonts w:ascii="Franklin Gothic Book" w:hAnsi="Franklin Gothic Book"/>
          <w:sz w:val="22"/>
          <w:szCs w:val="22"/>
        </w:rPr>
      </w:pPr>
    </w:p>
    <w:p w14:paraId="08C96CE4" w14:textId="77777777" w:rsidR="00F47372" w:rsidRDefault="00F47372" w:rsidP="00E677FE">
      <w:pPr>
        <w:spacing w:after="0"/>
        <w:rPr>
          <w:rFonts w:ascii="Franklin Gothic Book" w:hAnsi="Franklin Gothic Book"/>
          <w:sz w:val="22"/>
          <w:szCs w:val="22"/>
        </w:rPr>
      </w:pPr>
    </w:p>
    <w:p w14:paraId="20D4FE6A" w14:textId="77777777" w:rsidR="00F47372" w:rsidRDefault="00F47372" w:rsidP="00E677FE">
      <w:pPr>
        <w:spacing w:after="0"/>
        <w:rPr>
          <w:rFonts w:ascii="Franklin Gothic Book" w:hAnsi="Franklin Gothic Book"/>
          <w:sz w:val="22"/>
          <w:szCs w:val="22"/>
        </w:rPr>
      </w:pPr>
    </w:p>
    <w:p w14:paraId="6C0AEDF1" w14:textId="1C41416C" w:rsidR="001B7011" w:rsidRPr="001B7011" w:rsidRDefault="001B7011" w:rsidP="001B7011">
      <w:pPr>
        <w:shd w:val="clear" w:color="auto" w:fill="003399"/>
        <w:spacing w:after="0"/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</w:pPr>
      <w:r w:rsidRPr="001B7011"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  <w:t>Partenaires mobilisés dans la situation</w:t>
      </w:r>
    </w:p>
    <w:p w14:paraId="0E779AD6" w14:textId="4B7E488C" w:rsidR="001B7011" w:rsidRDefault="001B7011" w:rsidP="006858A3">
      <w:pPr>
        <w:spacing w:after="0"/>
        <w:rPr>
          <w:rFonts w:ascii="Franklin Gothic Book" w:hAnsi="Franklin Gothic Book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4"/>
        <w:gridCol w:w="1344"/>
        <w:gridCol w:w="1262"/>
        <w:gridCol w:w="2423"/>
        <w:gridCol w:w="1993"/>
      </w:tblGrid>
      <w:tr w:rsidR="002E0DD6" w14:paraId="60C7B032" w14:textId="44B8B785" w:rsidTr="002E0DD6">
        <w:tc>
          <w:tcPr>
            <w:tcW w:w="1993" w:type="dxa"/>
          </w:tcPr>
          <w:p w14:paraId="05FA54DD" w14:textId="17BE4194" w:rsidR="002E0DD6" w:rsidRDefault="002E0DD6" w:rsidP="002E0DD6">
            <w:pPr>
              <w:jc w:val="center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Thématique de l’accompagnement</w:t>
            </w:r>
          </w:p>
        </w:tc>
        <w:tc>
          <w:tcPr>
            <w:tcW w:w="1406" w:type="dxa"/>
          </w:tcPr>
          <w:p w14:paraId="6F96620C" w14:textId="7BE061E5" w:rsidR="002E0DD6" w:rsidRDefault="002E0DD6" w:rsidP="002E0DD6">
            <w:pPr>
              <w:jc w:val="center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Structure</w:t>
            </w:r>
          </w:p>
        </w:tc>
        <w:tc>
          <w:tcPr>
            <w:tcW w:w="1318" w:type="dxa"/>
          </w:tcPr>
          <w:p w14:paraId="773C564D" w14:textId="1B302DC5" w:rsidR="002E0DD6" w:rsidRDefault="002E0DD6" w:rsidP="002E0DD6">
            <w:pPr>
              <w:jc w:val="center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Référent</w:t>
            </w:r>
          </w:p>
        </w:tc>
        <w:tc>
          <w:tcPr>
            <w:tcW w:w="2648" w:type="dxa"/>
          </w:tcPr>
          <w:p w14:paraId="1D841C98" w14:textId="0FE0B870" w:rsidR="002E0DD6" w:rsidRDefault="004829DF" w:rsidP="002E0DD6">
            <w:pPr>
              <w:jc w:val="center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>Coordonnées (téléphone+ mail)</w:t>
            </w:r>
          </w:p>
        </w:tc>
        <w:tc>
          <w:tcPr>
            <w:tcW w:w="1651" w:type="dxa"/>
          </w:tcPr>
          <w:p w14:paraId="7D653571" w14:textId="41A3F03E" w:rsidR="002E0DD6" w:rsidRDefault="002E0DD6" w:rsidP="002E0DD6">
            <w:pPr>
              <w:jc w:val="center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t xml:space="preserve">Durée de l’accompagnement </w:t>
            </w:r>
            <w:proofErr w:type="gramStart"/>
            <w:r>
              <w:rPr>
                <w:rFonts w:ascii="Franklin Gothic Book" w:hAnsi="Franklin Gothic Book"/>
                <w:sz w:val="22"/>
                <w:szCs w:val="22"/>
              </w:rPr>
              <w:t>( du</w:t>
            </w:r>
            <w:proofErr w:type="gramEnd"/>
            <w:r>
              <w:rPr>
                <w:rFonts w:ascii="Franklin Gothic Book" w:hAnsi="Franklin Gothic Book"/>
                <w:sz w:val="22"/>
                <w:szCs w:val="22"/>
              </w:rPr>
              <w:t xml:space="preserve"> …. Au</w:t>
            </w:r>
            <w:proofErr w:type="gramStart"/>
            <w:r>
              <w:rPr>
                <w:rFonts w:ascii="Franklin Gothic Book" w:hAnsi="Franklin Gothic Book"/>
                <w:sz w:val="22"/>
                <w:szCs w:val="22"/>
              </w:rPr>
              <w:t>…….</w:t>
            </w:r>
            <w:proofErr w:type="gramEnd"/>
            <w:r>
              <w:rPr>
                <w:rFonts w:ascii="Franklin Gothic Book" w:hAnsi="Franklin Gothic Book"/>
                <w:sz w:val="22"/>
                <w:szCs w:val="22"/>
              </w:rPr>
              <w:t xml:space="preserve">) </w:t>
            </w:r>
          </w:p>
        </w:tc>
      </w:tr>
      <w:tr w:rsidR="002E0DD6" w14:paraId="1357F090" w14:textId="440C5625" w:rsidTr="002E0DD6">
        <w:tc>
          <w:tcPr>
            <w:tcW w:w="1993" w:type="dxa"/>
          </w:tcPr>
          <w:p w14:paraId="67BF617A" w14:textId="1D94A96B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" w:name="Texte1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FB6C0E" w:rsidRPr="00FB6C0E">
              <w:t xml:space="preserve"> </w:t>
            </w:r>
            <w:r w:rsidR="00AD01EA">
              <w:rPr>
                <w:rFonts w:ascii="Franklin Gothic Book" w:hAnsi="Franklin Gothic Book"/>
                <w:sz w:val="22"/>
                <w:szCs w:val="22"/>
              </w:rPr>
              <w:t> </w:t>
            </w:r>
            <w:r w:rsidR="00AD01EA">
              <w:rPr>
                <w:rFonts w:ascii="Franklin Gothic Book" w:hAnsi="Franklin Gothic Book"/>
                <w:sz w:val="22"/>
                <w:szCs w:val="22"/>
              </w:rPr>
              <w:t> </w:t>
            </w:r>
            <w:r w:rsidR="00AD01EA">
              <w:rPr>
                <w:rFonts w:ascii="Franklin Gothic Book" w:hAnsi="Franklin Gothic Book"/>
                <w:sz w:val="22"/>
                <w:szCs w:val="22"/>
              </w:rPr>
              <w:t> </w:t>
            </w:r>
            <w:r w:rsidR="00AD01EA">
              <w:rPr>
                <w:rFonts w:ascii="Franklin Gothic Book" w:hAnsi="Franklin Gothic Book"/>
                <w:sz w:val="22"/>
                <w:szCs w:val="22"/>
              </w:rPr>
              <w:t> </w:t>
            </w:r>
            <w:r w:rsidR="00AD01EA">
              <w:rPr>
                <w:rFonts w:ascii="Franklin Gothic Book" w:hAnsi="Franklin Gothic Book"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1406" w:type="dxa"/>
          </w:tcPr>
          <w:p w14:paraId="340B7411" w14:textId="4A6CD025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1318" w:type="dxa"/>
          </w:tcPr>
          <w:p w14:paraId="3670757C" w14:textId="0D83EB4A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2648" w:type="dxa"/>
          </w:tcPr>
          <w:p w14:paraId="57588C22" w14:textId="16E55B0D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1651" w:type="dxa"/>
          </w:tcPr>
          <w:p w14:paraId="2851AFB8" w14:textId="7DDE10E4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</w:tr>
      <w:tr w:rsidR="002E0DD6" w14:paraId="3E2B0E58" w14:textId="7F29ADA9" w:rsidTr="002E0DD6">
        <w:tc>
          <w:tcPr>
            <w:tcW w:w="1993" w:type="dxa"/>
          </w:tcPr>
          <w:p w14:paraId="2FB487F9" w14:textId="3F83B504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1406" w:type="dxa"/>
          </w:tcPr>
          <w:p w14:paraId="3BD1361F" w14:textId="4327DB1B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1318" w:type="dxa"/>
          </w:tcPr>
          <w:p w14:paraId="641614DB" w14:textId="26478A7B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7" w:name="Texte7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2648" w:type="dxa"/>
          </w:tcPr>
          <w:p w14:paraId="03CB6F71" w14:textId="50F771A3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8" w:name="Texte8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1651" w:type="dxa"/>
          </w:tcPr>
          <w:p w14:paraId="7CF83BE1" w14:textId="2ED489A4" w:rsidR="002E0DD6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</w:tr>
      <w:tr w:rsidR="002E0DD6" w14:paraId="08EF3E5F" w14:textId="2711D5B7" w:rsidTr="002E0DD6">
        <w:tc>
          <w:tcPr>
            <w:tcW w:w="1993" w:type="dxa"/>
          </w:tcPr>
          <w:p w14:paraId="14D21851" w14:textId="3AC420A9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9" w:name="Texte9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1406" w:type="dxa"/>
          </w:tcPr>
          <w:p w14:paraId="5AFBA6CD" w14:textId="5B80CB86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0" w:name="Texte10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1318" w:type="dxa"/>
          </w:tcPr>
          <w:p w14:paraId="033AFC57" w14:textId="70D3DFE4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1" w:name="Texte11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2648" w:type="dxa"/>
          </w:tcPr>
          <w:p w14:paraId="55BB2371" w14:textId="4DF02055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2" w:name="Texte12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1651" w:type="dxa"/>
          </w:tcPr>
          <w:p w14:paraId="72409FF9" w14:textId="2AB11C9D" w:rsidR="002E0DD6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</w:tr>
      <w:tr w:rsidR="002E0DD6" w14:paraId="54053952" w14:textId="1187DC55" w:rsidTr="002E0DD6">
        <w:tc>
          <w:tcPr>
            <w:tcW w:w="1993" w:type="dxa"/>
          </w:tcPr>
          <w:p w14:paraId="5D386ECC" w14:textId="44D3EC6F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3" w:name="Texte13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406" w:type="dxa"/>
          </w:tcPr>
          <w:p w14:paraId="58FF5FFD" w14:textId="24FA0D3E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4" w:name="Texte14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1318" w:type="dxa"/>
          </w:tcPr>
          <w:p w14:paraId="5812604C" w14:textId="13A69896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5" w:name="Texte15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2648" w:type="dxa"/>
          </w:tcPr>
          <w:p w14:paraId="76A9DD2B" w14:textId="5FF53F8E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6" w:name="Texte16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1651" w:type="dxa"/>
          </w:tcPr>
          <w:p w14:paraId="241C74A2" w14:textId="67A38A2D" w:rsidR="002E0DD6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</w:tr>
      <w:tr w:rsidR="002E0DD6" w14:paraId="18F393DB" w14:textId="4278A326" w:rsidTr="002E0DD6">
        <w:tc>
          <w:tcPr>
            <w:tcW w:w="1993" w:type="dxa"/>
          </w:tcPr>
          <w:p w14:paraId="6774E656" w14:textId="1125D4CE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lastRenderedPageBreak/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7" w:name="Texte17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406" w:type="dxa"/>
          </w:tcPr>
          <w:p w14:paraId="0AB5727F" w14:textId="7FE6477C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8" w:name="Texte18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1318" w:type="dxa"/>
          </w:tcPr>
          <w:p w14:paraId="6DF63246" w14:textId="1F36387B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9" w:name="Texte19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2648" w:type="dxa"/>
          </w:tcPr>
          <w:p w14:paraId="4ADA7EC7" w14:textId="1DB4C6D3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0" w:name="Texte20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1651" w:type="dxa"/>
          </w:tcPr>
          <w:p w14:paraId="2917C56B" w14:textId="07F8C3B5" w:rsidR="002E0DD6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</w:tr>
      <w:tr w:rsidR="002E0DD6" w14:paraId="5EDE2CBF" w14:textId="57BB8853" w:rsidTr="002E0DD6">
        <w:tc>
          <w:tcPr>
            <w:tcW w:w="1993" w:type="dxa"/>
          </w:tcPr>
          <w:p w14:paraId="2C9CDDF6" w14:textId="73619B67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1" w:name="Texte21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1406" w:type="dxa"/>
          </w:tcPr>
          <w:p w14:paraId="18FC0335" w14:textId="208CC0B4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22" w:name="Texte22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1318" w:type="dxa"/>
          </w:tcPr>
          <w:p w14:paraId="1713BDC1" w14:textId="7ABD6947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23" w:name="Texte23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2648" w:type="dxa"/>
          </w:tcPr>
          <w:p w14:paraId="6B63631C" w14:textId="54D3A3BF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4" w:name="Texte24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1651" w:type="dxa"/>
          </w:tcPr>
          <w:p w14:paraId="5069BB0F" w14:textId="6D78A4AF" w:rsidR="002E0DD6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</w:tr>
      <w:tr w:rsidR="002E0DD6" w14:paraId="002CEFEC" w14:textId="26B80E1A" w:rsidTr="002E0DD6">
        <w:tc>
          <w:tcPr>
            <w:tcW w:w="1993" w:type="dxa"/>
          </w:tcPr>
          <w:p w14:paraId="1B9F2F0C" w14:textId="5F1B2501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5" w:name="Texte25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25"/>
          </w:p>
        </w:tc>
        <w:tc>
          <w:tcPr>
            <w:tcW w:w="1406" w:type="dxa"/>
          </w:tcPr>
          <w:p w14:paraId="44DCA6D7" w14:textId="19253E4E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6" w:name="Texte26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1318" w:type="dxa"/>
          </w:tcPr>
          <w:p w14:paraId="5FF96AE2" w14:textId="5F9E2FC6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7" w:name="Texte27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27"/>
          </w:p>
        </w:tc>
        <w:tc>
          <w:tcPr>
            <w:tcW w:w="2648" w:type="dxa"/>
          </w:tcPr>
          <w:p w14:paraId="7E8645B3" w14:textId="31B28A62" w:rsidR="002E0DD6" w:rsidRDefault="002E0DD6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28" w:name="Texte28"/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1651" w:type="dxa"/>
          </w:tcPr>
          <w:p w14:paraId="7E01B3B7" w14:textId="4852B4AD" w:rsidR="002E0DD6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</w:tr>
      <w:tr w:rsidR="004829DF" w14:paraId="78874D51" w14:textId="77777777" w:rsidTr="002E0DD6">
        <w:tc>
          <w:tcPr>
            <w:tcW w:w="1993" w:type="dxa"/>
          </w:tcPr>
          <w:p w14:paraId="7608449F" w14:textId="4DEC94F8" w:rsidR="004829DF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6" w:type="dxa"/>
          </w:tcPr>
          <w:p w14:paraId="363D857E" w14:textId="29AF02F5" w:rsidR="004829DF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  <w:tc>
          <w:tcPr>
            <w:tcW w:w="1318" w:type="dxa"/>
          </w:tcPr>
          <w:p w14:paraId="713704D1" w14:textId="4FE7A32A" w:rsidR="004829DF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  <w:tc>
          <w:tcPr>
            <w:tcW w:w="2648" w:type="dxa"/>
          </w:tcPr>
          <w:p w14:paraId="66C0C228" w14:textId="25B61CE3" w:rsidR="004829DF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51" w:type="dxa"/>
          </w:tcPr>
          <w:p w14:paraId="0BE558AB" w14:textId="5D883FE2" w:rsidR="004829DF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</w:tr>
      <w:tr w:rsidR="004829DF" w14:paraId="28AFFAC6" w14:textId="77777777" w:rsidTr="002E0DD6">
        <w:tc>
          <w:tcPr>
            <w:tcW w:w="1993" w:type="dxa"/>
          </w:tcPr>
          <w:p w14:paraId="29BD2550" w14:textId="081BC4DD" w:rsidR="004829DF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6" w:type="dxa"/>
          </w:tcPr>
          <w:p w14:paraId="584D3B9D" w14:textId="3A1133B1" w:rsidR="004829DF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  <w:tc>
          <w:tcPr>
            <w:tcW w:w="1318" w:type="dxa"/>
          </w:tcPr>
          <w:p w14:paraId="25F4CFCD" w14:textId="046B5C07" w:rsidR="004829DF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  <w:tc>
          <w:tcPr>
            <w:tcW w:w="2648" w:type="dxa"/>
          </w:tcPr>
          <w:p w14:paraId="3BD4B62D" w14:textId="567EE79C" w:rsidR="004829DF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51" w:type="dxa"/>
          </w:tcPr>
          <w:p w14:paraId="6A5DB9DB" w14:textId="4F07B6BD" w:rsidR="004829DF" w:rsidRDefault="004829DF" w:rsidP="002E0DD6">
            <w:pPr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>
              <w:rPr>
                <w:rFonts w:ascii="Franklin Gothic Book" w:hAnsi="Franklin Gothic Book"/>
                <w:sz w:val="22"/>
                <w:szCs w:val="22"/>
              </w:rPr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</w:p>
        </w:tc>
      </w:tr>
    </w:tbl>
    <w:p w14:paraId="60B6A4E6" w14:textId="219FAC62" w:rsidR="008E129F" w:rsidRDefault="008E129F" w:rsidP="00117341">
      <w:pPr>
        <w:spacing w:after="0"/>
        <w:rPr>
          <w:rFonts w:ascii="Franklin Gothic Book" w:hAnsi="Franklin Gothic Book"/>
          <w:sz w:val="22"/>
          <w:szCs w:val="22"/>
        </w:rPr>
      </w:pPr>
    </w:p>
    <w:p w14:paraId="05A4DFAE" w14:textId="2125D2E8" w:rsidR="00503009" w:rsidRDefault="00503009" w:rsidP="00117341">
      <w:pPr>
        <w:spacing w:after="0"/>
        <w:rPr>
          <w:rFonts w:ascii="Franklin Gothic Book" w:hAnsi="Franklin Gothic Book"/>
          <w:sz w:val="22"/>
          <w:szCs w:val="22"/>
        </w:rPr>
      </w:pPr>
    </w:p>
    <w:p w14:paraId="4318C6B4" w14:textId="77777777" w:rsidR="00503009" w:rsidRDefault="00503009" w:rsidP="00117341">
      <w:pPr>
        <w:spacing w:after="0"/>
        <w:rPr>
          <w:rFonts w:ascii="Franklin Gothic Book" w:hAnsi="Franklin Gothic Book"/>
          <w:sz w:val="22"/>
          <w:szCs w:val="22"/>
        </w:rPr>
      </w:pPr>
    </w:p>
    <w:p w14:paraId="4BB110A9" w14:textId="5FAE27E1" w:rsidR="009274EE" w:rsidRPr="00090318" w:rsidRDefault="009274EE" w:rsidP="00090318">
      <w:pPr>
        <w:shd w:val="clear" w:color="auto" w:fill="003399"/>
        <w:spacing w:after="0"/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</w:pPr>
      <w:bookmarkStart w:id="29" w:name="_Hlk115179327"/>
      <w:r w:rsidRPr="00090318"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  <w:t>Indicateurs de complexité repérés</w:t>
      </w:r>
      <w:r w:rsidR="00F41D42"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  <w:t xml:space="preserve"> (plusieurs réponses possibles)</w:t>
      </w:r>
    </w:p>
    <w:p w14:paraId="5DE2C6EC" w14:textId="7033711A" w:rsidR="009274EE" w:rsidRDefault="009274EE" w:rsidP="00090318">
      <w:pPr>
        <w:spacing w:after="0"/>
        <w:rPr>
          <w:rFonts w:ascii="Franklin Gothic Book" w:hAnsi="Franklin Gothic Book"/>
          <w:sz w:val="22"/>
          <w:szCs w:val="22"/>
        </w:rPr>
      </w:pPr>
    </w:p>
    <w:p w14:paraId="0086EBD5" w14:textId="362206CF" w:rsidR="009274EE" w:rsidRDefault="00000000" w:rsidP="00090318">
      <w:pPr>
        <w:spacing w:after="0"/>
        <w:rPr>
          <w:rFonts w:ascii="Franklin Gothic Book" w:hAnsi="Franklin Gothic Book"/>
          <w:sz w:val="22"/>
          <w:szCs w:val="22"/>
        </w:rPr>
      </w:pPr>
      <w:sdt>
        <w:sdtPr>
          <w:rPr>
            <w:rFonts w:ascii="Franklin Gothic Book" w:hAnsi="Franklin Gothic Book"/>
            <w:sz w:val="22"/>
            <w:szCs w:val="22"/>
          </w:rPr>
          <w:id w:val="485743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1B1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82556">
        <w:rPr>
          <w:rFonts w:ascii="Franklin Gothic Book" w:hAnsi="Franklin Gothic Book"/>
          <w:sz w:val="22"/>
          <w:szCs w:val="22"/>
        </w:rPr>
        <w:tab/>
      </w:r>
      <w:r w:rsidR="008508DF">
        <w:rPr>
          <w:rFonts w:ascii="Franklin Gothic Book" w:hAnsi="Franklin Gothic Book"/>
          <w:sz w:val="22"/>
          <w:szCs w:val="22"/>
        </w:rPr>
        <w:t>Aller-retour entre</w:t>
      </w:r>
      <w:r w:rsidR="00895D2C">
        <w:rPr>
          <w:rFonts w:ascii="Franklin Gothic Book" w:hAnsi="Franklin Gothic Book"/>
          <w:sz w:val="22"/>
          <w:szCs w:val="22"/>
        </w:rPr>
        <w:t xml:space="preserve"> : </w:t>
      </w:r>
      <w:r w:rsidR="008508DF">
        <w:rPr>
          <w:rFonts w:ascii="Franklin Gothic Book" w:hAnsi="Franklin Gothic Book"/>
          <w:sz w:val="22"/>
          <w:szCs w:val="22"/>
        </w:rPr>
        <w:t>la rue, les hébergements d’urgences</w:t>
      </w:r>
      <w:r w:rsidR="00895D2C">
        <w:rPr>
          <w:rFonts w:ascii="Franklin Gothic Book" w:hAnsi="Franklin Gothic Book"/>
          <w:sz w:val="22"/>
          <w:szCs w:val="22"/>
        </w:rPr>
        <w:t>, d’</w:t>
      </w:r>
      <w:r w:rsidR="00E07D2F">
        <w:rPr>
          <w:rFonts w:ascii="Franklin Gothic Book" w:hAnsi="Franklin Gothic Book"/>
          <w:sz w:val="22"/>
          <w:szCs w:val="22"/>
        </w:rPr>
        <w:t>insertion</w:t>
      </w:r>
      <w:r w:rsidR="008508DF">
        <w:rPr>
          <w:rFonts w:ascii="Franklin Gothic Book" w:hAnsi="Franklin Gothic Book"/>
          <w:sz w:val="22"/>
          <w:szCs w:val="22"/>
        </w:rPr>
        <w:t xml:space="preserve"> et</w:t>
      </w:r>
      <w:r w:rsidR="00895D2C">
        <w:rPr>
          <w:rFonts w:ascii="Franklin Gothic Book" w:hAnsi="Franklin Gothic Book"/>
          <w:sz w:val="22"/>
          <w:szCs w:val="22"/>
        </w:rPr>
        <w:t xml:space="preserve"> le </w:t>
      </w:r>
      <w:r w:rsidR="008508DF">
        <w:rPr>
          <w:rFonts w:ascii="Franklin Gothic Book" w:hAnsi="Franklin Gothic Book"/>
          <w:sz w:val="22"/>
          <w:szCs w:val="22"/>
        </w:rPr>
        <w:t>logement</w:t>
      </w:r>
      <w:r w:rsidR="009C2536">
        <w:rPr>
          <w:rFonts w:ascii="Franklin Gothic Book" w:hAnsi="Franklin Gothic Book"/>
          <w:sz w:val="22"/>
          <w:szCs w:val="22"/>
        </w:rPr>
        <w:t>,</w:t>
      </w:r>
    </w:p>
    <w:p w14:paraId="528280BD" w14:textId="4A529070" w:rsidR="008508DF" w:rsidRDefault="00000000" w:rsidP="00090318">
      <w:pPr>
        <w:spacing w:after="0"/>
        <w:rPr>
          <w:rFonts w:ascii="Franklin Gothic Book" w:hAnsi="Franklin Gothic Book"/>
          <w:sz w:val="22"/>
          <w:szCs w:val="22"/>
        </w:rPr>
      </w:pPr>
      <w:sdt>
        <w:sdtPr>
          <w:rPr>
            <w:rFonts w:ascii="Franklin Gothic Book" w:hAnsi="Franklin Gothic Book"/>
            <w:sz w:val="22"/>
            <w:szCs w:val="22"/>
          </w:rPr>
          <w:id w:val="182483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7D6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82556">
        <w:rPr>
          <w:rFonts w:ascii="Franklin Gothic Book" w:hAnsi="Franklin Gothic Book"/>
          <w:sz w:val="22"/>
          <w:szCs w:val="22"/>
        </w:rPr>
        <w:tab/>
      </w:r>
      <w:r w:rsidR="008508DF">
        <w:rPr>
          <w:rFonts w:ascii="Franklin Gothic Book" w:hAnsi="Franklin Gothic Book"/>
          <w:sz w:val="22"/>
          <w:szCs w:val="22"/>
        </w:rPr>
        <w:t>Besoin de coordination des acteurs</w:t>
      </w:r>
      <w:r w:rsidR="009C2536">
        <w:rPr>
          <w:rFonts w:ascii="Franklin Gothic Book" w:hAnsi="Franklin Gothic Book"/>
          <w:sz w:val="22"/>
          <w:szCs w:val="22"/>
        </w:rPr>
        <w:t>,</w:t>
      </w:r>
    </w:p>
    <w:p w14:paraId="29BE6133" w14:textId="34B14812" w:rsidR="008508DF" w:rsidRDefault="00000000" w:rsidP="009C2536">
      <w:pPr>
        <w:spacing w:after="0"/>
        <w:ind w:left="720" w:hanging="720"/>
        <w:rPr>
          <w:rFonts w:ascii="Franklin Gothic Book" w:hAnsi="Franklin Gothic Book"/>
          <w:sz w:val="22"/>
          <w:szCs w:val="22"/>
        </w:rPr>
      </w:pPr>
      <w:sdt>
        <w:sdtPr>
          <w:rPr>
            <w:rFonts w:ascii="Franklin Gothic Book" w:hAnsi="Franklin Gothic Book"/>
            <w:sz w:val="22"/>
            <w:szCs w:val="22"/>
          </w:rPr>
          <w:id w:val="-1328048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7D6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82556">
        <w:rPr>
          <w:rFonts w:ascii="Franklin Gothic Book" w:hAnsi="Franklin Gothic Book"/>
          <w:sz w:val="22"/>
          <w:szCs w:val="22"/>
        </w:rPr>
        <w:tab/>
      </w:r>
      <w:r w:rsidR="008508DF">
        <w:rPr>
          <w:rFonts w:ascii="Franklin Gothic Book" w:hAnsi="Franklin Gothic Book"/>
          <w:sz w:val="22"/>
          <w:szCs w:val="22"/>
        </w:rPr>
        <w:t xml:space="preserve">Difficultés </w:t>
      </w:r>
      <w:r w:rsidR="00895D2C">
        <w:rPr>
          <w:rFonts w:ascii="Franklin Gothic Book" w:hAnsi="Franklin Gothic Book"/>
          <w:sz w:val="22"/>
          <w:szCs w:val="22"/>
        </w:rPr>
        <w:t xml:space="preserve">des </w:t>
      </w:r>
      <w:r w:rsidR="009C2536">
        <w:rPr>
          <w:rFonts w:ascii="Franklin Gothic Book" w:hAnsi="Franklin Gothic Book"/>
          <w:sz w:val="22"/>
          <w:szCs w:val="22"/>
        </w:rPr>
        <w:t xml:space="preserve">professionnels </w:t>
      </w:r>
      <w:r w:rsidR="008508DF">
        <w:rPr>
          <w:rFonts w:ascii="Franklin Gothic Book" w:hAnsi="Franklin Gothic Book"/>
          <w:sz w:val="22"/>
          <w:szCs w:val="22"/>
        </w:rPr>
        <w:t>à saisir les dispositifs d’accompagnement adapté aux besoins de la personne</w:t>
      </w:r>
      <w:r w:rsidR="009C2536">
        <w:rPr>
          <w:rFonts w:ascii="Franklin Gothic Book" w:hAnsi="Franklin Gothic Book"/>
          <w:sz w:val="22"/>
          <w:szCs w:val="22"/>
        </w:rPr>
        <w:t>,</w:t>
      </w:r>
    </w:p>
    <w:p w14:paraId="19388B38" w14:textId="47B03EFE" w:rsidR="00E07D2F" w:rsidRDefault="00000000" w:rsidP="009C2536">
      <w:pPr>
        <w:spacing w:after="0"/>
        <w:ind w:left="720" w:hanging="720"/>
        <w:rPr>
          <w:rFonts w:ascii="Franklin Gothic Book" w:hAnsi="Franklin Gothic Book"/>
          <w:sz w:val="22"/>
          <w:szCs w:val="22"/>
        </w:rPr>
      </w:pPr>
      <w:sdt>
        <w:sdtPr>
          <w:rPr>
            <w:rFonts w:ascii="Franklin Gothic Book" w:hAnsi="Franklin Gothic Book"/>
            <w:sz w:val="22"/>
            <w:szCs w:val="22"/>
          </w:rPr>
          <w:id w:val="-169496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07D2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07D2F">
        <w:rPr>
          <w:rFonts w:ascii="Franklin Gothic Book" w:hAnsi="Franklin Gothic Book"/>
          <w:sz w:val="22"/>
          <w:szCs w:val="22"/>
        </w:rPr>
        <w:tab/>
        <w:t>D</w:t>
      </w:r>
      <w:r w:rsidR="00E07D2F" w:rsidRPr="00E07D2F">
        <w:rPr>
          <w:rFonts w:ascii="Franklin Gothic Book" w:hAnsi="Franklin Gothic Book"/>
          <w:sz w:val="22"/>
          <w:szCs w:val="22"/>
        </w:rPr>
        <w:t>ifficulté</w:t>
      </w:r>
      <w:r w:rsidR="009C2536">
        <w:rPr>
          <w:rFonts w:ascii="Franklin Gothic Book" w:hAnsi="Franklin Gothic Book"/>
          <w:sz w:val="22"/>
          <w:szCs w:val="22"/>
        </w:rPr>
        <w:t>s</w:t>
      </w:r>
      <w:r w:rsidR="00E07D2F" w:rsidRPr="00E07D2F">
        <w:rPr>
          <w:rFonts w:ascii="Franklin Gothic Book" w:hAnsi="Franklin Gothic Book"/>
          <w:sz w:val="22"/>
          <w:szCs w:val="22"/>
        </w:rPr>
        <w:t xml:space="preserve"> </w:t>
      </w:r>
      <w:r w:rsidR="00895D2C">
        <w:rPr>
          <w:rFonts w:ascii="Franklin Gothic Book" w:hAnsi="Franklin Gothic Book"/>
          <w:sz w:val="22"/>
          <w:szCs w:val="22"/>
        </w:rPr>
        <w:t xml:space="preserve">de la </w:t>
      </w:r>
      <w:r w:rsidR="009C2536">
        <w:rPr>
          <w:rFonts w:ascii="Franklin Gothic Book" w:hAnsi="Franklin Gothic Book"/>
          <w:sz w:val="22"/>
          <w:szCs w:val="22"/>
        </w:rPr>
        <w:t xml:space="preserve">personne ou le ménage </w:t>
      </w:r>
      <w:r w:rsidR="00E07D2F" w:rsidRPr="00E07D2F">
        <w:rPr>
          <w:rFonts w:ascii="Franklin Gothic Book" w:hAnsi="Franklin Gothic Book"/>
          <w:sz w:val="22"/>
          <w:szCs w:val="22"/>
        </w:rPr>
        <w:t>à garder le lien avec les professionnels qui l’accompagnent</w:t>
      </w:r>
      <w:r w:rsidR="009C2536">
        <w:rPr>
          <w:rFonts w:ascii="Franklin Gothic Book" w:hAnsi="Franklin Gothic Book"/>
          <w:sz w:val="22"/>
          <w:szCs w:val="22"/>
        </w:rPr>
        <w:t>,</w:t>
      </w:r>
    </w:p>
    <w:p w14:paraId="4A2067FC" w14:textId="4F6D7B5A" w:rsidR="00582556" w:rsidRDefault="00000000" w:rsidP="00D044EE">
      <w:pPr>
        <w:spacing w:after="0"/>
        <w:ind w:left="720" w:hanging="720"/>
        <w:rPr>
          <w:rFonts w:ascii="Franklin Gothic Book" w:hAnsi="Franklin Gothic Book"/>
          <w:sz w:val="22"/>
          <w:szCs w:val="22"/>
        </w:rPr>
      </w:pPr>
      <w:sdt>
        <w:sdtPr>
          <w:rPr>
            <w:rFonts w:ascii="Franklin Gothic Book" w:hAnsi="Franklin Gothic Book"/>
            <w:sz w:val="22"/>
            <w:szCs w:val="22"/>
          </w:rPr>
          <w:id w:val="-502042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C25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C2536">
        <w:rPr>
          <w:rFonts w:ascii="Franklin Gothic Book" w:hAnsi="Franklin Gothic Book"/>
          <w:sz w:val="22"/>
          <w:szCs w:val="22"/>
        </w:rPr>
        <w:tab/>
        <w:t>D</w:t>
      </w:r>
      <w:r w:rsidR="009C2536" w:rsidRPr="009C2536">
        <w:rPr>
          <w:rFonts w:ascii="Franklin Gothic Book" w:hAnsi="Franklin Gothic Book"/>
          <w:sz w:val="22"/>
          <w:szCs w:val="22"/>
        </w:rPr>
        <w:t xml:space="preserve">ifficulté à </w:t>
      </w:r>
      <w:r w:rsidR="001A3435">
        <w:rPr>
          <w:rFonts w:ascii="Franklin Gothic Book" w:hAnsi="Franklin Gothic Book"/>
          <w:sz w:val="22"/>
          <w:szCs w:val="22"/>
        </w:rPr>
        <w:t xml:space="preserve">s’investir dans </w:t>
      </w:r>
      <w:r w:rsidR="00F41D42">
        <w:rPr>
          <w:rFonts w:ascii="Franklin Gothic Book" w:hAnsi="Franklin Gothic Book"/>
          <w:sz w:val="22"/>
          <w:szCs w:val="22"/>
        </w:rPr>
        <w:t>certains</w:t>
      </w:r>
      <w:r w:rsidR="001A3435">
        <w:rPr>
          <w:rFonts w:ascii="Franklin Gothic Book" w:hAnsi="Franklin Gothic Book"/>
          <w:sz w:val="22"/>
          <w:szCs w:val="22"/>
        </w:rPr>
        <w:t xml:space="preserve"> </w:t>
      </w:r>
      <w:r w:rsidR="009C2536" w:rsidRPr="009C2536">
        <w:rPr>
          <w:rFonts w:ascii="Franklin Gothic Book" w:hAnsi="Franklin Gothic Book"/>
          <w:sz w:val="22"/>
          <w:szCs w:val="22"/>
        </w:rPr>
        <w:t>accompagnement</w:t>
      </w:r>
      <w:r w:rsidR="001A3435">
        <w:rPr>
          <w:rFonts w:ascii="Franklin Gothic Book" w:hAnsi="Franklin Gothic Book"/>
          <w:sz w:val="22"/>
          <w:szCs w:val="22"/>
        </w:rPr>
        <w:t xml:space="preserve">s </w:t>
      </w:r>
    </w:p>
    <w:bookmarkEnd w:id="29"/>
    <w:p w14:paraId="3B1B8BCC" w14:textId="77777777" w:rsidR="00F163B9" w:rsidRDefault="00F163B9" w:rsidP="00E677FE">
      <w:pPr>
        <w:spacing w:after="0"/>
        <w:rPr>
          <w:rFonts w:ascii="Franklin Gothic Book" w:hAnsi="Franklin Gothic Book"/>
          <w:sz w:val="22"/>
          <w:szCs w:val="22"/>
        </w:rPr>
      </w:pPr>
    </w:p>
    <w:p w14:paraId="7568C8FF" w14:textId="730832FB" w:rsidR="00582556" w:rsidRPr="00090318" w:rsidRDefault="00582556" w:rsidP="00090318">
      <w:pPr>
        <w:shd w:val="clear" w:color="auto" w:fill="003399"/>
        <w:spacing w:after="0"/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</w:pPr>
      <w:r w:rsidRPr="00090318"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  <w:t>Rapport social associé (</w:t>
      </w:r>
      <w:r w:rsidR="00BF56F5"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  <w:t>le nombre de mots n’est pas limité. V</w:t>
      </w:r>
      <w:r w:rsidRPr="00090318"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  <w:t xml:space="preserve">ous pouvez </w:t>
      </w:r>
      <w:r w:rsidR="00BF56F5"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  <w:t xml:space="preserve">également </w:t>
      </w:r>
      <w:r w:rsidRPr="00090318">
        <w:rPr>
          <w:rFonts w:ascii="Franklin Gothic Book" w:hAnsi="Franklin Gothic Book"/>
          <w:b/>
          <w:bCs/>
          <w:color w:val="FFFFFF" w:themeColor="background1"/>
          <w:sz w:val="22"/>
          <w:szCs w:val="22"/>
        </w:rPr>
        <w:t>le transmettre via un document annexe)</w:t>
      </w:r>
    </w:p>
    <w:p w14:paraId="63926F05" w14:textId="03BA0D07" w:rsidR="00582556" w:rsidRDefault="00582556" w:rsidP="00090318">
      <w:pPr>
        <w:spacing w:after="0"/>
        <w:rPr>
          <w:rFonts w:ascii="Franklin Gothic Book" w:hAnsi="Franklin Gothic Book"/>
          <w:sz w:val="22"/>
          <w:szCs w:val="22"/>
        </w:rPr>
      </w:pPr>
    </w:p>
    <w:sdt>
      <w:sdtPr>
        <w:rPr>
          <w:rFonts w:ascii="Franklin Gothic Book" w:hAnsi="Franklin Gothic Book"/>
          <w:sz w:val="22"/>
          <w:szCs w:val="22"/>
        </w:rPr>
        <w:id w:val="958228710"/>
        <w:placeholder>
          <w:docPart w:val="DB294E07382246B487234D97B4350DCB"/>
        </w:placeholder>
        <w:showingPlcHdr/>
      </w:sdtPr>
      <w:sdtContent>
        <w:p w14:paraId="139282D6" w14:textId="44DB7E0B" w:rsidR="00582556" w:rsidRDefault="005F723A" w:rsidP="005B126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/>
            <w:rPr>
              <w:rFonts w:ascii="Franklin Gothic Book" w:hAnsi="Franklin Gothic Book"/>
              <w:sz w:val="22"/>
              <w:szCs w:val="22"/>
            </w:rPr>
          </w:pPr>
          <w:r w:rsidRPr="005F723A">
            <w:rPr>
              <w:rStyle w:val="Textedelespacerserv"/>
            </w:rPr>
            <w:t>Cliquez ou appuyez ici pour entrer du texte.</w:t>
          </w:r>
        </w:p>
      </w:sdtContent>
    </w:sdt>
    <w:p w14:paraId="4CB7F5F2" w14:textId="48631AC8" w:rsidR="005B1269" w:rsidRDefault="005B1269" w:rsidP="005B1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Franklin Gothic Book" w:hAnsi="Franklin Gothic Book"/>
          <w:sz w:val="22"/>
          <w:szCs w:val="22"/>
        </w:rPr>
      </w:pPr>
    </w:p>
    <w:p w14:paraId="1D074AA4" w14:textId="3BC74334" w:rsidR="005B1269" w:rsidRDefault="005B1269" w:rsidP="005B1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Franklin Gothic Book" w:hAnsi="Franklin Gothic Book"/>
          <w:sz w:val="22"/>
          <w:szCs w:val="22"/>
        </w:rPr>
      </w:pPr>
    </w:p>
    <w:p w14:paraId="666A029F" w14:textId="19DB9A18" w:rsidR="005B1269" w:rsidRDefault="005B1269" w:rsidP="005B1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Franklin Gothic Book" w:hAnsi="Franklin Gothic Book"/>
          <w:sz w:val="22"/>
          <w:szCs w:val="22"/>
        </w:rPr>
      </w:pPr>
    </w:p>
    <w:p w14:paraId="18B34251" w14:textId="3003EEB9" w:rsidR="00792EE5" w:rsidRDefault="00792EE5" w:rsidP="005B1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Franklin Gothic Book" w:hAnsi="Franklin Gothic Book"/>
          <w:sz w:val="22"/>
          <w:szCs w:val="22"/>
        </w:rPr>
      </w:pPr>
    </w:p>
    <w:p w14:paraId="21EA0C1F" w14:textId="77777777" w:rsidR="00792EE5" w:rsidRDefault="00792EE5" w:rsidP="005B1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Franklin Gothic Book" w:hAnsi="Franklin Gothic Book"/>
          <w:sz w:val="22"/>
          <w:szCs w:val="22"/>
        </w:rPr>
      </w:pPr>
    </w:p>
    <w:p w14:paraId="16B74FA4" w14:textId="117710E9" w:rsidR="005B1269" w:rsidRDefault="005B1269" w:rsidP="005B1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Franklin Gothic Book" w:hAnsi="Franklin Gothic Book"/>
          <w:sz w:val="22"/>
          <w:szCs w:val="22"/>
        </w:rPr>
      </w:pPr>
    </w:p>
    <w:p w14:paraId="7637D111" w14:textId="77777777" w:rsidR="00F163B9" w:rsidRPr="00F163B9" w:rsidRDefault="00F163B9" w:rsidP="00F163B9">
      <w:pPr>
        <w:spacing w:after="0"/>
        <w:rPr>
          <w:rFonts w:ascii="Franklin Gothic Book" w:hAnsi="Franklin Gothic Book"/>
          <w:sz w:val="22"/>
          <w:szCs w:val="22"/>
        </w:rPr>
      </w:pPr>
    </w:p>
    <w:sectPr w:rsidR="00F163B9" w:rsidRPr="00F163B9" w:rsidSect="00E50911">
      <w:headerReference w:type="default" r:id="rId11"/>
      <w:footerReference w:type="default" r:id="rId12"/>
      <w:pgSz w:w="11906" w:h="16838" w:code="9"/>
      <w:pgMar w:top="1440" w:right="1440" w:bottom="1008" w:left="1440" w:header="680" w:footer="6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F7F41" w14:textId="77777777" w:rsidR="00FA480F" w:rsidRDefault="00FA480F" w:rsidP="00650259">
      <w:pPr>
        <w:spacing w:after="0" w:line="240" w:lineRule="auto"/>
      </w:pPr>
      <w:r>
        <w:separator/>
      </w:r>
    </w:p>
  </w:endnote>
  <w:endnote w:type="continuationSeparator" w:id="0">
    <w:p w14:paraId="28802A49" w14:textId="77777777" w:rsidR="00FA480F" w:rsidRDefault="00FA480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02155B-EDDB-4F9B-8CA1-4F2325EA2563}"/>
    <w:embedBold r:id="rId2" w:fontKey="{848A1C55-76C9-45CE-A91B-4419F3F1594E}"/>
    <w:embedItalic r:id="rId3" w:fontKey="{0E18A09B-B464-4013-B87D-D0F42C202E52}"/>
    <w:embedBoldItalic r:id="rId4" w:fontKey="{5BC5F99F-89BC-41F4-A1FD-A9297CC051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CB1F053-5A0F-4568-AED0-E73DCBE1A06C}"/>
    <w:embedBold r:id="rId6" w:fontKey="{C5BC757D-5480-400D-83DC-04AC68A927AA}"/>
    <w:embedItalic r:id="rId7" w:fontKey="{F871C5EC-875F-41CB-BC53-73557895294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459C7C6-437C-4DA3-BFB6-C912BE975F8E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9" w:fontKey="{0B94E3FD-29D2-4BD5-914E-1DA6A7296CA0}"/>
    <w:embedBold r:id="rId10" w:fontKey="{D1537059-7D79-446C-B593-6F32B98378C2}"/>
    <w:embedItalic r:id="rId11" w:fontKey="{8C75C195-FB3D-4162-832F-F497B06DE7AA}"/>
    <w:embedBoldItalic r:id="rId12" w:fontKey="{A08A53E3-8018-4D02-A098-0C25902920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92334747-B9B7-4F8C-A090-90DDD96D1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C3039" w14:textId="12B2DD94" w:rsidR="009D3D36" w:rsidRPr="00E524CD" w:rsidRDefault="00C4054E" w:rsidP="00C4054E">
    <w:pPr>
      <w:pStyle w:val="Pieddepage"/>
      <w:tabs>
        <w:tab w:val="left" w:pos="2637"/>
      </w:tabs>
      <w:rPr>
        <w:i/>
        <w:iCs/>
        <w:sz w:val="16"/>
        <w:szCs w:val="22"/>
      </w:rPr>
    </w:pPr>
    <w:r>
      <w:rPr>
        <w:i/>
        <w:iCs/>
        <w:sz w:val="16"/>
        <w:szCs w:val="22"/>
      </w:rPr>
      <w:tab/>
    </w:r>
    <w:r>
      <w:rPr>
        <w:i/>
        <w:iCs/>
        <w:sz w:val="16"/>
        <w:szCs w:val="22"/>
      </w:rPr>
      <w:tab/>
    </w:r>
    <w:r>
      <w:rPr>
        <w:i/>
        <w:iCs/>
        <w:sz w:val="16"/>
        <w:szCs w:val="22"/>
      </w:rPr>
      <w:tab/>
    </w:r>
    <w:r w:rsidR="00E524CD" w:rsidRPr="00E524CD">
      <w:rPr>
        <w:i/>
        <w:iCs/>
        <w:sz w:val="16"/>
        <w:szCs w:val="22"/>
      </w:rPr>
      <w:t xml:space="preserve">Version </w:t>
    </w:r>
    <w:r w:rsidR="00E06373">
      <w:rPr>
        <w:i/>
        <w:iCs/>
        <w:sz w:val="16"/>
        <w:szCs w:val="22"/>
      </w:rPr>
      <w:t>mars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2FD60" w14:textId="77777777" w:rsidR="00FA480F" w:rsidRDefault="00FA480F" w:rsidP="00650259">
      <w:pPr>
        <w:spacing w:after="0" w:line="240" w:lineRule="auto"/>
      </w:pPr>
      <w:r>
        <w:separator/>
      </w:r>
    </w:p>
  </w:footnote>
  <w:footnote w:type="continuationSeparator" w:id="0">
    <w:p w14:paraId="09C4CE32" w14:textId="77777777" w:rsidR="00FA480F" w:rsidRDefault="00FA480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99C00" w14:textId="53C4FB86" w:rsidR="00D46F6A" w:rsidRPr="00D46F6A" w:rsidRDefault="00D46F6A" w:rsidP="00D46F6A">
    <w:pPr>
      <w:pStyle w:val="En-tte"/>
    </w:pPr>
    <w:r w:rsidRPr="00D46F6A">
      <w:drawing>
        <wp:anchor distT="0" distB="0" distL="114300" distR="114300" simplePos="0" relativeHeight="251658240" behindDoc="0" locked="0" layoutInCell="1" allowOverlap="1" wp14:anchorId="528A83A8" wp14:editId="2037774E">
          <wp:simplePos x="0" y="0"/>
          <wp:positionH relativeFrom="margin">
            <wp:align>left</wp:align>
          </wp:positionH>
          <wp:positionV relativeFrom="paragraph">
            <wp:posOffset>-208639</wp:posOffset>
          </wp:positionV>
          <wp:extent cx="755374" cy="907281"/>
          <wp:effectExtent l="0" t="0" r="0" b="7620"/>
          <wp:wrapNone/>
          <wp:docPr id="173210628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74" cy="907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22C7B8" w14:textId="67B988E1" w:rsidR="00D46F6A" w:rsidRDefault="00D46F6A">
    <w:pPr>
      <w:pStyle w:val="En-tte"/>
    </w:pPr>
  </w:p>
  <w:p w14:paraId="4CD80A08" w14:textId="77777777" w:rsidR="00650259" w:rsidRPr="0090596C" w:rsidRDefault="00650259" w:rsidP="00E50911">
    <w:pPr>
      <w:pStyle w:val="Sansinterligne"/>
      <w:spacing w:after="0" w:line="240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47401"/>
    <w:multiLevelType w:val="hybridMultilevel"/>
    <w:tmpl w:val="C6EA8594"/>
    <w:lvl w:ilvl="0" w:tplc="796A35E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A2E1915"/>
    <w:multiLevelType w:val="hybridMultilevel"/>
    <w:tmpl w:val="A070546E"/>
    <w:lvl w:ilvl="0" w:tplc="5392576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1235E0"/>
    <w:multiLevelType w:val="hybridMultilevel"/>
    <w:tmpl w:val="E1865BBC"/>
    <w:lvl w:ilvl="0" w:tplc="D248C2F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0393E83"/>
    <w:multiLevelType w:val="hybridMultilevel"/>
    <w:tmpl w:val="5A7E2A6C"/>
    <w:lvl w:ilvl="0" w:tplc="C34AA3B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9E5957"/>
    <w:multiLevelType w:val="hybridMultilevel"/>
    <w:tmpl w:val="2FECCAF6"/>
    <w:lvl w:ilvl="0" w:tplc="2F448D7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1496400">
    <w:abstractNumId w:val="16"/>
  </w:num>
  <w:num w:numId="2" w16cid:durableId="933128029">
    <w:abstractNumId w:val="12"/>
  </w:num>
  <w:num w:numId="3" w16cid:durableId="2117094221">
    <w:abstractNumId w:val="20"/>
  </w:num>
  <w:num w:numId="4" w16cid:durableId="935863508">
    <w:abstractNumId w:val="17"/>
  </w:num>
  <w:num w:numId="5" w16cid:durableId="184564899">
    <w:abstractNumId w:val="18"/>
  </w:num>
  <w:num w:numId="6" w16cid:durableId="585501495">
    <w:abstractNumId w:val="24"/>
  </w:num>
  <w:num w:numId="7" w16cid:durableId="1416704640">
    <w:abstractNumId w:val="11"/>
  </w:num>
  <w:num w:numId="8" w16cid:durableId="1430857471">
    <w:abstractNumId w:val="15"/>
  </w:num>
  <w:num w:numId="9" w16cid:durableId="1998848718">
    <w:abstractNumId w:val="22"/>
  </w:num>
  <w:num w:numId="10" w16cid:durableId="686251048">
    <w:abstractNumId w:val="3"/>
  </w:num>
  <w:num w:numId="11" w16cid:durableId="1464154073">
    <w:abstractNumId w:val="8"/>
  </w:num>
  <w:num w:numId="12" w16cid:durableId="396362443">
    <w:abstractNumId w:val="1"/>
  </w:num>
  <w:num w:numId="13" w16cid:durableId="1034189121">
    <w:abstractNumId w:val="4"/>
  </w:num>
  <w:num w:numId="14" w16cid:durableId="801536725">
    <w:abstractNumId w:val="14"/>
  </w:num>
  <w:num w:numId="15" w16cid:durableId="1249000379">
    <w:abstractNumId w:val="13"/>
  </w:num>
  <w:num w:numId="16" w16cid:durableId="1102802775">
    <w:abstractNumId w:val="21"/>
  </w:num>
  <w:num w:numId="17" w16cid:durableId="174729964">
    <w:abstractNumId w:val="5"/>
  </w:num>
  <w:num w:numId="18" w16cid:durableId="1305116217">
    <w:abstractNumId w:val="26"/>
  </w:num>
  <w:num w:numId="19" w16cid:durableId="11617494">
    <w:abstractNumId w:val="23"/>
  </w:num>
  <w:num w:numId="20" w16cid:durableId="1523742099">
    <w:abstractNumId w:val="19"/>
  </w:num>
  <w:num w:numId="21" w16cid:durableId="1605914041">
    <w:abstractNumId w:val="25"/>
  </w:num>
  <w:num w:numId="22" w16cid:durableId="732199274">
    <w:abstractNumId w:val="7"/>
  </w:num>
  <w:num w:numId="23" w16cid:durableId="834034170">
    <w:abstractNumId w:val="10"/>
  </w:num>
  <w:num w:numId="24" w16cid:durableId="1747452499">
    <w:abstractNumId w:val="9"/>
  </w:num>
  <w:num w:numId="25" w16cid:durableId="1330014310">
    <w:abstractNumId w:val="6"/>
  </w:num>
  <w:num w:numId="26" w16cid:durableId="559248336">
    <w:abstractNumId w:val="0"/>
  </w:num>
  <w:num w:numId="27" w16cid:durableId="154146684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D1A"/>
    <w:rsid w:val="00007C54"/>
    <w:rsid w:val="000151F1"/>
    <w:rsid w:val="0004027F"/>
    <w:rsid w:val="000456E1"/>
    <w:rsid w:val="000507E3"/>
    <w:rsid w:val="00052382"/>
    <w:rsid w:val="00052C63"/>
    <w:rsid w:val="0006568A"/>
    <w:rsid w:val="00076F0F"/>
    <w:rsid w:val="00084253"/>
    <w:rsid w:val="00090318"/>
    <w:rsid w:val="000959E6"/>
    <w:rsid w:val="000B2C11"/>
    <w:rsid w:val="000D1F49"/>
    <w:rsid w:val="000E7873"/>
    <w:rsid w:val="00117341"/>
    <w:rsid w:val="00153729"/>
    <w:rsid w:val="001727CA"/>
    <w:rsid w:val="0019090B"/>
    <w:rsid w:val="00195C81"/>
    <w:rsid w:val="001A3435"/>
    <w:rsid w:val="001A56A8"/>
    <w:rsid w:val="001B7011"/>
    <w:rsid w:val="001C3103"/>
    <w:rsid w:val="001F7484"/>
    <w:rsid w:val="002563EF"/>
    <w:rsid w:val="0028391B"/>
    <w:rsid w:val="00291AA5"/>
    <w:rsid w:val="002928D0"/>
    <w:rsid w:val="002A506B"/>
    <w:rsid w:val="002B001C"/>
    <w:rsid w:val="002B7D64"/>
    <w:rsid w:val="002C56E6"/>
    <w:rsid w:val="002C78A0"/>
    <w:rsid w:val="002E0DD6"/>
    <w:rsid w:val="0030191B"/>
    <w:rsid w:val="00361E11"/>
    <w:rsid w:val="00366578"/>
    <w:rsid w:val="003701FF"/>
    <w:rsid w:val="003774FA"/>
    <w:rsid w:val="00391B1F"/>
    <w:rsid w:val="003A1692"/>
    <w:rsid w:val="003A4290"/>
    <w:rsid w:val="003A7656"/>
    <w:rsid w:val="003B4744"/>
    <w:rsid w:val="003E1129"/>
    <w:rsid w:val="003E518B"/>
    <w:rsid w:val="003F0847"/>
    <w:rsid w:val="0040090B"/>
    <w:rsid w:val="004347AC"/>
    <w:rsid w:val="004356AD"/>
    <w:rsid w:val="00454C21"/>
    <w:rsid w:val="00456373"/>
    <w:rsid w:val="0046302A"/>
    <w:rsid w:val="0047090E"/>
    <w:rsid w:val="00474DEE"/>
    <w:rsid w:val="004829DF"/>
    <w:rsid w:val="00487D2D"/>
    <w:rsid w:val="004B7C8D"/>
    <w:rsid w:val="004D37F6"/>
    <w:rsid w:val="004D5D62"/>
    <w:rsid w:val="00503009"/>
    <w:rsid w:val="005112D0"/>
    <w:rsid w:val="00530E02"/>
    <w:rsid w:val="00534C44"/>
    <w:rsid w:val="00570D48"/>
    <w:rsid w:val="00577E06"/>
    <w:rsid w:val="00582556"/>
    <w:rsid w:val="00590C78"/>
    <w:rsid w:val="005A3BF7"/>
    <w:rsid w:val="005B1269"/>
    <w:rsid w:val="005F2035"/>
    <w:rsid w:val="005F723A"/>
    <w:rsid w:val="005F7990"/>
    <w:rsid w:val="00624CDB"/>
    <w:rsid w:val="0063739C"/>
    <w:rsid w:val="00650259"/>
    <w:rsid w:val="006858A3"/>
    <w:rsid w:val="006D3EAA"/>
    <w:rsid w:val="006D7382"/>
    <w:rsid w:val="006F7639"/>
    <w:rsid w:val="007049BE"/>
    <w:rsid w:val="00721476"/>
    <w:rsid w:val="00731BAE"/>
    <w:rsid w:val="00745767"/>
    <w:rsid w:val="00770F25"/>
    <w:rsid w:val="00792EE5"/>
    <w:rsid w:val="007A35A8"/>
    <w:rsid w:val="007A5832"/>
    <w:rsid w:val="007A6978"/>
    <w:rsid w:val="007B0A85"/>
    <w:rsid w:val="007C6A52"/>
    <w:rsid w:val="007D701D"/>
    <w:rsid w:val="007E539D"/>
    <w:rsid w:val="007E73AA"/>
    <w:rsid w:val="007F2EF6"/>
    <w:rsid w:val="007F60C2"/>
    <w:rsid w:val="007F7B5D"/>
    <w:rsid w:val="008067A5"/>
    <w:rsid w:val="008172F6"/>
    <w:rsid w:val="0082043E"/>
    <w:rsid w:val="008303C1"/>
    <w:rsid w:val="00836129"/>
    <w:rsid w:val="008508DF"/>
    <w:rsid w:val="00882D27"/>
    <w:rsid w:val="00890E5D"/>
    <w:rsid w:val="00895D2C"/>
    <w:rsid w:val="008E129F"/>
    <w:rsid w:val="008E203A"/>
    <w:rsid w:val="008E7353"/>
    <w:rsid w:val="008F25C3"/>
    <w:rsid w:val="0090596C"/>
    <w:rsid w:val="0091229C"/>
    <w:rsid w:val="00921C68"/>
    <w:rsid w:val="009274EE"/>
    <w:rsid w:val="00940E73"/>
    <w:rsid w:val="00947365"/>
    <w:rsid w:val="0097625E"/>
    <w:rsid w:val="0098597D"/>
    <w:rsid w:val="009A0305"/>
    <w:rsid w:val="009C2536"/>
    <w:rsid w:val="009D3D36"/>
    <w:rsid w:val="009F619A"/>
    <w:rsid w:val="009F6DDE"/>
    <w:rsid w:val="00A12B5F"/>
    <w:rsid w:val="00A30973"/>
    <w:rsid w:val="00A370A8"/>
    <w:rsid w:val="00A37B70"/>
    <w:rsid w:val="00A81977"/>
    <w:rsid w:val="00A8416B"/>
    <w:rsid w:val="00AD01EA"/>
    <w:rsid w:val="00B2162F"/>
    <w:rsid w:val="00B41314"/>
    <w:rsid w:val="00B56B1B"/>
    <w:rsid w:val="00B9045A"/>
    <w:rsid w:val="00B91FBB"/>
    <w:rsid w:val="00BC352A"/>
    <w:rsid w:val="00BC4CFA"/>
    <w:rsid w:val="00BD4753"/>
    <w:rsid w:val="00BD4875"/>
    <w:rsid w:val="00BD4AEC"/>
    <w:rsid w:val="00BD5CB1"/>
    <w:rsid w:val="00BE62EE"/>
    <w:rsid w:val="00BF56F5"/>
    <w:rsid w:val="00C003BA"/>
    <w:rsid w:val="00C313B5"/>
    <w:rsid w:val="00C4054E"/>
    <w:rsid w:val="00C46878"/>
    <w:rsid w:val="00C53E4F"/>
    <w:rsid w:val="00C812E1"/>
    <w:rsid w:val="00CB4A51"/>
    <w:rsid w:val="00CD2A7C"/>
    <w:rsid w:val="00CD4532"/>
    <w:rsid w:val="00CD47B0"/>
    <w:rsid w:val="00CD70CE"/>
    <w:rsid w:val="00CE0C2A"/>
    <w:rsid w:val="00CE376A"/>
    <w:rsid w:val="00CE6104"/>
    <w:rsid w:val="00CE7918"/>
    <w:rsid w:val="00D00D05"/>
    <w:rsid w:val="00D03FA9"/>
    <w:rsid w:val="00D044EE"/>
    <w:rsid w:val="00D06535"/>
    <w:rsid w:val="00D153E0"/>
    <w:rsid w:val="00D16163"/>
    <w:rsid w:val="00D2102A"/>
    <w:rsid w:val="00D46F6A"/>
    <w:rsid w:val="00D726B6"/>
    <w:rsid w:val="00D76FC1"/>
    <w:rsid w:val="00DB3FAD"/>
    <w:rsid w:val="00DD74A6"/>
    <w:rsid w:val="00E06373"/>
    <w:rsid w:val="00E07D2F"/>
    <w:rsid w:val="00E139C4"/>
    <w:rsid w:val="00E50911"/>
    <w:rsid w:val="00E52090"/>
    <w:rsid w:val="00E524CD"/>
    <w:rsid w:val="00E61C09"/>
    <w:rsid w:val="00E677FE"/>
    <w:rsid w:val="00E9606D"/>
    <w:rsid w:val="00EB3B58"/>
    <w:rsid w:val="00EC7359"/>
    <w:rsid w:val="00EE3054"/>
    <w:rsid w:val="00F00606"/>
    <w:rsid w:val="00F01256"/>
    <w:rsid w:val="00F163B9"/>
    <w:rsid w:val="00F16674"/>
    <w:rsid w:val="00F31E24"/>
    <w:rsid w:val="00F32884"/>
    <w:rsid w:val="00F41D42"/>
    <w:rsid w:val="00F47372"/>
    <w:rsid w:val="00F52451"/>
    <w:rsid w:val="00F53820"/>
    <w:rsid w:val="00FA47F5"/>
    <w:rsid w:val="00FA480F"/>
    <w:rsid w:val="00FB1472"/>
    <w:rsid w:val="00FB6C0E"/>
    <w:rsid w:val="00FC7475"/>
    <w:rsid w:val="00FE3D1A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8B844C"/>
  <w15:chartTrackingRefBased/>
  <w15:docId w15:val="{10C35D6A-A30D-478B-B1D3-ADCC992BB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C53E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0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AL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B294E07382246B487234D97B4350D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74DA51-E630-493A-BF49-500F3191B287}"/>
      </w:docPartPr>
      <w:docPartBody>
        <w:p w:rsidR="00683343" w:rsidRDefault="008A57A0" w:rsidP="008A57A0">
          <w:pPr>
            <w:pStyle w:val="DB294E07382246B487234D97B4350DCB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583E40B1CA2491BAF25A4FDD5073C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073296-67A1-421D-A314-BE7500C79BE5}"/>
      </w:docPartPr>
      <w:docPartBody>
        <w:p w:rsidR="008E693A" w:rsidRDefault="008A57A0" w:rsidP="008A57A0">
          <w:pPr>
            <w:pStyle w:val="2583E40B1CA2491BAF25A4FDD5073CDD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FCBC71C7A924919AE97D5E1765B21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72F9F0-AC46-4E21-BEE3-FF058AD449C3}"/>
      </w:docPartPr>
      <w:docPartBody>
        <w:p w:rsidR="008E693A" w:rsidRDefault="008A57A0" w:rsidP="008A57A0">
          <w:pPr>
            <w:pStyle w:val="7FCBC71C7A924919AE97D5E1765B210E1"/>
          </w:pPr>
          <w:r w:rsidRPr="00D044E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2D25CB49E6342AB81291EFB574DDA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835A4C-8E26-4DDF-A87C-D0C6E1B3717C}"/>
      </w:docPartPr>
      <w:docPartBody>
        <w:p w:rsidR="008E693A" w:rsidRDefault="008A57A0" w:rsidP="008A57A0">
          <w:pPr>
            <w:pStyle w:val="32D25CB49E6342AB81291EFB574DDA01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5B71708F904D4E9118098C8B54D4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445591-9FE5-4633-927F-34C815E26B43}"/>
      </w:docPartPr>
      <w:docPartBody>
        <w:p w:rsidR="008E693A" w:rsidRDefault="008A57A0" w:rsidP="008A57A0">
          <w:pPr>
            <w:pStyle w:val="645B71708F904D4E9118098C8B54D462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0B0103BD2834F7FA86316B3CA4790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9DC1D6-5DE3-485F-9141-F3A7F9DDBDFF}"/>
      </w:docPartPr>
      <w:docPartBody>
        <w:p w:rsidR="008E693A" w:rsidRDefault="008A57A0" w:rsidP="008A57A0">
          <w:pPr>
            <w:pStyle w:val="20B0103BD2834F7FA86316B3CA4790B5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540D4527AEB46EFBDEA7AE051B340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5E62D4-A1A6-47B9-9128-FFBC617646EA}"/>
      </w:docPartPr>
      <w:docPartBody>
        <w:p w:rsidR="008E693A" w:rsidRDefault="008A57A0" w:rsidP="008A57A0">
          <w:pPr>
            <w:pStyle w:val="6540D4527AEB46EFBDEA7AE051B340FD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B4A4CD17AD04AE9B16B9B857DEC79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283969-BABC-48AA-B3DC-AB8D1D82D627}"/>
      </w:docPartPr>
      <w:docPartBody>
        <w:p w:rsidR="008E693A" w:rsidRDefault="008A57A0" w:rsidP="008A57A0">
          <w:pPr>
            <w:pStyle w:val="AB4A4CD17AD04AE9B16B9B857DEC79F7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7FD619FF8014B949B9CA48EEDA6B8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6A25CA-C7C8-4263-B45F-B40735970E15}"/>
      </w:docPartPr>
      <w:docPartBody>
        <w:p w:rsidR="008E693A" w:rsidRDefault="008A57A0" w:rsidP="008A57A0">
          <w:pPr>
            <w:pStyle w:val="27FD619FF8014B949B9CA48EEDA6B86D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292DD7BF3834AE9B159482A123E30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79D967-AA0A-4192-B2B1-44BDD9B806C3}"/>
      </w:docPartPr>
      <w:docPartBody>
        <w:p w:rsidR="008E693A" w:rsidRDefault="008A57A0" w:rsidP="008A57A0">
          <w:pPr>
            <w:pStyle w:val="4292DD7BF3834AE9B159482A123E30B9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5C7FD977D4B438A957D9BCA387BE7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BF84D0-2CEE-44E3-BF6E-BBD480B01235}"/>
      </w:docPartPr>
      <w:docPartBody>
        <w:p w:rsidR="008E693A" w:rsidRDefault="008A57A0" w:rsidP="008A57A0">
          <w:pPr>
            <w:pStyle w:val="15C7FD977D4B438A957D9BCA387BE7AF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38879D7A7844B76BCAA7BBD266A46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DA63C4-8DCD-4790-8BB2-474525EDC9C3}"/>
      </w:docPartPr>
      <w:docPartBody>
        <w:p w:rsidR="008E693A" w:rsidRDefault="008A57A0" w:rsidP="008A57A0">
          <w:pPr>
            <w:pStyle w:val="738879D7A7844B76BCAA7BBD266A46F4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21C57A503E94B358BAB45F6700467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EFBB98-EF9D-460D-9A4F-C4AD46CA5445}"/>
      </w:docPartPr>
      <w:docPartBody>
        <w:p w:rsidR="008E693A" w:rsidRDefault="008A57A0" w:rsidP="008A57A0">
          <w:pPr>
            <w:pStyle w:val="D21C57A503E94B358BAB45F6700467D9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B8120843F7F45A9897AB5BF1E27B9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5009C3-AB89-447B-8615-CB3B395E8AFC}"/>
      </w:docPartPr>
      <w:docPartBody>
        <w:p w:rsidR="008E693A" w:rsidRDefault="008A57A0" w:rsidP="008A57A0">
          <w:pPr>
            <w:pStyle w:val="AB8120843F7F45A9897AB5BF1E27B961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0AC336FECF84949A0E90AD9A8DE06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BAE2B2-4F80-4D58-8730-0889A415E5F1}"/>
      </w:docPartPr>
      <w:docPartBody>
        <w:p w:rsidR="008E693A" w:rsidRDefault="008A57A0" w:rsidP="008A57A0">
          <w:pPr>
            <w:pStyle w:val="90AC336FECF84949A0E90AD9A8DE0653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B0D3AD473E4470A9BEC68A2449A6C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C2E4C2-156F-47EA-841E-11AE846014E6}"/>
      </w:docPartPr>
      <w:docPartBody>
        <w:p w:rsidR="008E693A" w:rsidRDefault="008A57A0" w:rsidP="008A57A0">
          <w:pPr>
            <w:pStyle w:val="BB0D3AD473E4470A9BEC68A2449A6C07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40D311D99B7451ABAB6C6185C5E89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F94B90-2899-461B-96E4-520D9F7E015C}"/>
      </w:docPartPr>
      <w:docPartBody>
        <w:p w:rsidR="008E693A" w:rsidRDefault="008A57A0" w:rsidP="008A57A0">
          <w:pPr>
            <w:pStyle w:val="840D311D99B7451ABAB6C6185C5E895F1"/>
          </w:pPr>
          <w:r w:rsidRPr="00BC352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0DBD39-C0EA-4E4D-BB6E-5A4B1A9198EA}"/>
      </w:docPartPr>
      <w:docPartBody>
        <w:p w:rsidR="00BC718B" w:rsidRDefault="00BC50D7">
          <w:r w:rsidRPr="00DF566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FED7FFF57E04164BB6BFCAC09E4F8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E7784C-3BBA-4453-B6D3-4FAD5ED30209}"/>
      </w:docPartPr>
      <w:docPartBody>
        <w:p w:rsidR="00DE420A" w:rsidRDefault="00E66161" w:rsidP="00E66161">
          <w:pPr>
            <w:pStyle w:val="AFED7FFF57E04164BB6BFCAC09E4F800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A42A69975B8498BA019C1C53067B4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B39E1E-9C17-4DF9-B447-DA66D9ECF93F}"/>
      </w:docPartPr>
      <w:docPartBody>
        <w:p w:rsidR="00491F0D" w:rsidRDefault="00926754" w:rsidP="00926754">
          <w:pPr>
            <w:pStyle w:val="2A42A69975B8498BA019C1C53067B4B6"/>
          </w:pPr>
          <w:r w:rsidRPr="00D044EE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E6C"/>
    <w:rsid w:val="000151F1"/>
    <w:rsid w:val="00064618"/>
    <w:rsid w:val="001C3103"/>
    <w:rsid w:val="001F7484"/>
    <w:rsid w:val="00307214"/>
    <w:rsid w:val="003E518B"/>
    <w:rsid w:val="00491F0D"/>
    <w:rsid w:val="00683343"/>
    <w:rsid w:val="007C2F58"/>
    <w:rsid w:val="008A57A0"/>
    <w:rsid w:val="008E693A"/>
    <w:rsid w:val="00926754"/>
    <w:rsid w:val="00A559F6"/>
    <w:rsid w:val="00B05B44"/>
    <w:rsid w:val="00BC50D7"/>
    <w:rsid w:val="00BC718B"/>
    <w:rsid w:val="00D50178"/>
    <w:rsid w:val="00DE420A"/>
    <w:rsid w:val="00E66161"/>
    <w:rsid w:val="00F1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26754"/>
    <w:rPr>
      <w:color w:val="808080"/>
    </w:rPr>
  </w:style>
  <w:style w:type="paragraph" w:customStyle="1" w:styleId="2583E40B1CA2491BAF25A4FDD5073CDD1">
    <w:name w:val="2583E40B1CA2491BAF25A4FDD5073CDD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CBC71C7A924919AE97D5E1765B210E1">
    <w:name w:val="7FCBC71C7A924919AE97D5E1765B210E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2D25CB49E6342AB81291EFB574DDA011">
    <w:name w:val="32D25CB49E6342AB81291EFB574DDA01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5B71708F904D4E9118098C8B54D4621">
    <w:name w:val="645B71708F904D4E9118098C8B54D462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B0103BD2834F7FA86316B3CA4790B51">
    <w:name w:val="20B0103BD2834F7FA86316B3CA4790B5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40D4527AEB46EFBDEA7AE051B340FD1">
    <w:name w:val="6540D4527AEB46EFBDEA7AE051B340FD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4A4CD17AD04AE9B16B9B857DEC79F71">
    <w:name w:val="AB4A4CD17AD04AE9B16B9B857DEC79F7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FD619FF8014B949B9CA48EEDA6B86D1">
    <w:name w:val="27FD619FF8014B949B9CA48EEDA6B86D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292DD7BF3834AE9B159482A123E30B91">
    <w:name w:val="4292DD7BF3834AE9B159482A123E30B9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5C7FD977D4B438A957D9BCA387BE7AF1">
    <w:name w:val="15C7FD977D4B438A957D9BCA387BE7AF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8879D7A7844B76BCAA7BBD266A46F41">
    <w:name w:val="738879D7A7844B76BCAA7BBD266A46F4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21C57A503E94B358BAB45F6700467D91">
    <w:name w:val="D21C57A503E94B358BAB45F6700467D9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8120843F7F45A9897AB5BF1E27B9611">
    <w:name w:val="AB8120843F7F45A9897AB5BF1E27B961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AC336FECF84949A0E90AD9A8DE06531">
    <w:name w:val="90AC336FECF84949A0E90AD9A8DE0653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B0D3AD473E4470A9BEC68A2449A6C071">
    <w:name w:val="BB0D3AD473E4470A9BEC68A2449A6C07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40D311D99B7451ABAB6C6185C5E895F1">
    <w:name w:val="840D311D99B7451ABAB6C6185C5E895F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B294E07382246B487234D97B4350DCB1">
    <w:name w:val="DB294E07382246B487234D97B4350DCB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FED7FFF57E04164BB6BFCAC09E4F800">
    <w:name w:val="AFED7FFF57E04164BB6BFCAC09E4F800"/>
    <w:rsid w:val="00E66161"/>
  </w:style>
  <w:style w:type="paragraph" w:customStyle="1" w:styleId="2A42A69975B8498BA019C1C53067B4B6">
    <w:name w:val="2A42A69975B8498BA019C1C53067B4B6"/>
    <w:rsid w:val="00926754"/>
  </w:style>
  <w:style w:type="paragraph" w:customStyle="1" w:styleId="921699C7C3F14DE2A25F1ADF4739EE7D">
    <w:name w:val="921699C7C3F14DE2A25F1ADF4739EE7D"/>
    <w:rsid w:val="00B05B4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f5a8cf-80ff-407e-8c83-16bb5632bd2d" xsi:nil="true"/>
    <lcf76f155ced4ddcb4097134ff3c332f xmlns="c1104e51-32c5-4592-8ac2-41ea4779af9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A54A78A4489845BB840B4B60AFC797" ma:contentTypeVersion="15" ma:contentTypeDescription="Crée un document." ma:contentTypeScope="" ma:versionID="47e660ebb1c1de84740b1e176e797523">
  <xsd:schema xmlns:xsd="http://www.w3.org/2001/XMLSchema" xmlns:xs="http://www.w3.org/2001/XMLSchema" xmlns:p="http://schemas.microsoft.com/office/2006/metadata/properties" xmlns:ns2="7ff5a8cf-80ff-407e-8c83-16bb5632bd2d" xmlns:ns3="c1104e51-32c5-4592-8ac2-41ea4779af9a" targetNamespace="http://schemas.microsoft.com/office/2006/metadata/properties" ma:root="true" ma:fieldsID="09e56058e9788b72d61f91790ebe4d6e" ns2:_="" ns3:_="">
    <xsd:import namespace="7ff5a8cf-80ff-407e-8c83-16bb5632bd2d"/>
    <xsd:import namespace="c1104e51-32c5-4592-8ac2-41ea4779af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f5a8cf-80ff-407e-8c83-16bb5632bd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f0a7b1c-f67e-4fa2-9050-8a182b997866}" ma:internalName="TaxCatchAll" ma:showField="CatchAllData" ma:web="7ff5a8cf-80ff-407e-8c83-16bb5632bd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04e51-32c5-4592-8ac2-41ea4779af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4ab5188b-13ae-4bb3-9560-6d9a824b5e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7ff5a8cf-80ff-407e-8c83-16bb5632bd2d"/>
    <ds:schemaRef ds:uri="c1104e51-32c5-4592-8ac2-41ea4779af9a"/>
  </ds:schemaRefs>
</ds:datastoreItem>
</file>

<file path=customXml/itemProps3.xml><?xml version="1.0" encoding="utf-8"?>
<ds:datastoreItem xmlns:ds="http://schemas.openxmlformats.org/officeDocument/2006/customXml" ds:itemID="{D8CF544D-FC33-4718-AE36-6C80D2B6D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f5a8cf-80ff-407e-8c83-16bb5632bd2d"/>
    <ds:schemaRef ds:uri="c1104e51-32c5-4592-8ac2-41ea4779af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9D1B3A-C8CD-45C7-8CED-1429AAD61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14</TotalTime>
  <Pages>3</Pages>
  <Words>794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Eléonore CHARRIER</cp:lastModifiedBy>
  <cp:revision>20</cp:revision>
  <dcterms:created xsi:type="dcterms:W3CDTF">2023-10-07T04:50:00Z</dcterms:created>
  <dcterms:modified xsi:type="dcterms:W3CDTF">2025-07-16T07:49:00Z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0x01010076A54A78A4489845BB840B4B60AFC797</vt:lpwstr>
  </property>
  <property fmtid="{D5CDD505-2E9C-101B-9397-08002B2CF9AE}" pid="3" name="MediaServiceImageTags">
    <vt:lpwstr/>
  </property>
</Properties>
</file>