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7E160" w14:textId="77777777" w:rsidR="001C7EBD" w:rsidRPr="001C7EBD" w:rsidRDefault="001C7EBD" w:rsidP="001C7EBD">
      <w:pPr>
        <w:pStyle w:val="Sansinterligne"/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1C7EBD">
        <w:rPr>
          <w:rFonts w:ascii="Arial" w:hAnsi="Arial" w:cs="Arial"/>
          <w:b/>
          <w:bCs/>
          <w:sz w:val="24"/>
          <w:szCs w:val="24"/>
          <w:u w:val="single"/>
        </w:rPr>
        <w:t>Formulaire de consentement PFTA-LDA</w:t>
      </w:r>
    </w:p>
    <w:p w14:paraId="63E886A5" w14:textId="77777777" w:rsidR="001C7EBD" w:rsidRPr="001C7EBD" w:rsidRDefault="001C7EBD" w:rsidP="006506EB">
      <w:pPr>
        <w:spacing w:after="0"/>
        <w:rPr>
          <w:rFonts w:ascii="Arial" w:hAnsi="Arial" w:cs="Arial"/>
          <w:sz w:val="22"/>
          <w:szCs w:val="22"/>
        </w:rPr>
      </w:pPr>
    </w:p>
    <w:p w14:paraId="60768837" w14:textId="66B232CB" w:rsidR="00EB62D8" w:rsidRPr="009B1C1E" w:rsidRDefault="00EB62D8" w:rsidP="006506EB">
      <w:pPr>
        <w:spacing w:after="0"/>
        <w:rPr>
          <w:rFonts w:ascii="Arial" w:hAnsi="Arial" w:cs="Arial"/>
          <w:sz w:val="20"/>
          <w:szCs w:val="20"/>
        </w:rPr>
      </w:pPr>
      <w:r w:rsidRPr="009B1C1E">
        <w:rPr>
          <w:rFonts w:ascii="Arial" w:hAnsi="Arial" w:cs="Arial"/>
          <w:sz w:val="20"/>
          <w:szCs w:val="20"/>
        </w:rPr>
        <w:t xml:space="preserve">Un professionnel a sollicité la </w:t>
      </w:r>
      <w:r w:rsidR="006506EB" w:rsidRPr="009B1C1E">
        <w:rPr>
          <w:rFonts w:ascii="Arial" w:hAnsi="Arial" w:cs="Arial"/>
          <w:sz w:val="20"/>
          <w:szCs w:val="20"/>
        </w:rPr>
        <w:t>P</w:t>
      </w:r>
      <w:r w:rsidRPr="009B1C1E">
        <w:rPr>
          <w:rFonts w:ascii="Arial" w:hAnsi="Arial" w:cs="Arial"/>
          <w:sz w:val="20"/>
          <w:szCs w:val="20"/>
        </w:rPr>
        <w:t>late</w:t>
      </w:r>
      <w:r w:rsidR="006506EB" w:rsidRPr="009B1C1E">
        <w:rPr>
          <w:rFonts w:ascii="Arial" w:hAnsi="Arial" w:cs="Arial"/>
          <w:sz w:val="20"/>
          <w:szCs w:val="20"/>
        </w:rPr>
        <w:t>F</w:t>
      </w:r>
      <w:r w:rsidRPr="009B1C1E">
        <w:rPr>
          <w:rFonts w:ascii="Arial" w:hAnsi="Arial" w:cs="Arial"/>
          <w:sz w:val="20"/>
          <w:szCs w:val="20"/>
        </w:rPr>
        <w:t>orme</w:t>
      </w:r>
      <w:r w:rsidR="004B0548" w:rsidRPr="009B1C1E">
        <w:rPr>
          <w:rFonts w:ascii="Arial" w:hAnsi="Arial" w:cs="Arial"/>
          <w:sz w:val="20"/>
          <w:szCs w:val="20"/>
        </w:rPr>
        <w:t xml:space="preserve"> </w:t>
      </w:r>
      <w:r w:rsidR="006506EB" w:rsidRPr="009B1C1E">
        <w:rPr>
          <w:rFonts w:ascii="Arial" w:hAnsi="Arial" w:cs="Arial"/>
          <w:sz w:val="20"/>
          <w:szCs w:val="20"/>
        </w:rPr>
        <w:t>T</w:t>
      </w:r>
      <w:r w:rsidR="004B0548" w:rsidRPr="009B1C1E">
        <w:rPr>
          <w:rFonts w:ascii="Arial" w:hAnsi="Arial" w:cs="Arial"/>
          <w:sz w:val="20"/>
          <w:szCs w:val="20"/>
        </w:rPr>
        <w:t>erritoriale d’</w:t>
      </w:r>
      <w:r w:rsidR="006506EB" w:rsidRPr="009B1C1E">
        <w:rPr>
          <w:rFonts w:ascii="Arial" w:hAnsi="Arial" w:cs="Arial"/>
          <w:sz w:val="20"/>
          <w:szCs w:val="20"/>
        </w:rPr>
        <w:t>A</w:t>
      </w:r>
      <w:r w:rsidR="004B0548" w:rsidRPr="009B1C1E">
        <w:rPr>
          <w:rFonts w:ascii="Arial" w:hAnsi="Arial" w:cs="Arial"/>
          <w:sz w:val="20"/>
          <w:szCs w:val="20"/>
        </w:rPr>
        <w:t>ccompagnement</w:t>
      </w:r>
      <w:r w:rsidR="00A3238C" w:rsidRPr="009B1C1E">
        <w:rPr>
          <w:rFonts w:ascii="Arial" w:hAnsi="Arial" w:cs="Arial"/>
          <w:sz w:val="20"/>
          <w:szCs w:val="20"/>
        </w:rPr>
        <w:t>- Logement D’Abord</w:t>
      </w:r>
      <w:r w:rsidR="004B0548" w:rsidRPr="009B1C1E">
        <w:rPr>
          <w:rFonts w:ascii="Arial" w:hAnsi="Arial" w:cs="Arial"/>
          <w:sz w:val="20"/>
          <w:szCs w:val="20"/>
        </w:rPr>
        <w:t xml:space="preserve"> (PFTA</w:t>
      </w:r>
      <w:r w:rsidR="00A3238C" w:rsidRPr="009B1C1E">
        <w:rPr>
          <w:rFonts w:ascii="Arial" w:hAnsi="Arial" w:cs="Arial"/>
          <w:sz w:val="20"/>
          <w:szCs w:val="20"/>
        </w:rPr>
        <w:t>-LDA</w:t>
      </w:r>
      <w:r w:rsidR="004B0548" w:rsidRPr="009B1C1E">
        <w:rPr>
          <w:rFonts w:ascii="Arial" w:hAnsi="Arial" w:cs="Arial"/>
          <w:sz w:val="20"/>
          <w:szCs w:val="20"/>
        </w:rPr>
        <w:t>)</w:t>
      </w:r>
      <w:r w:rsidRPr="009B1C1E">
        <w:rPr>
          <w:rFonts w:ascii="Arial" w:hAnsi="Arial" w:cs="Arial"/>
          <w:sz w:val="20"/>
          <w:szCs w:val="20"/>
        </w:rPr>
        <w:t xml:space="preserve"> concernant votre situation.</w:t>
      </w:r>
    </w:p>
    <w:p w14:paraId="5FFAE435" w14:textId="46E269A8" w:rsidR="00C527A2" w:rsidRPr="009B1C1E" w:rsidRDefault="00C527A2" w:rsidP="006506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2122"/>
          <w:sz w:val="20"/>
          <w:szCs w:val="20"/>
        </w:rPr>
      </w:pPr>
    </w:p>
    <w:p w14:paraId="76FC39F4" w14:textId="3C03FEDC" w:rsidR="004B0548" w:rsidRPr="009B1C1E" w:rsidRDefault="004B0548" w:rsidP="006506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2122"/>
          <w:sz w:val="20"/>
          <w:szCs w:val="20"/>
        </w:rPr>
      </w:pPr>
      <w:r w:rsidRPr="009B1C1E">
        <w:rPr>
          <w:rFonts w:ascii="Arial" w:hAnsi="Arial" w:cs="Arial"/>
          <w:color w:val="1F2122"/>
          <w:sz w:val="20"/>
          <w:szCs w:val="20"/>
        </w:rPr>
        <w:t>La PFTA</w:t>
      </w:r>
      <w:r w:rsidR="00A3238C" w:rsidRPr="009B1C1E">
        <w:rPr>
          <w:rFonts w:ascii="Arial" w:hAnsi="Arial" w:cs="Arial"/>
          <w:color w:val="1F2122"/>
          <w:sz w:val="20"/>
          <w:szCs w:val="20"/>
        </w:rPr>
        <w:t>-LDA</w:t>
      </w:r>
      <w:r w:rsidRPr="009B1C1E">
        <w:rPr>
          <w:rFonts w:ascii="Arial" w:hAnsi="Arial" w:cs="Arial"/>
          <w:color w:val="1F2122"/>
          <w:sz w:val="20"/>
          <w:szCs w:val="20"/>
        </w:rPr>
        <w:t xml:space="preserve"> est une plateforme de coordination dédiée dont l’objectif est d’étudier les situations complexes afin de favoriser l’accès et/ou le maintien dans le logement. </w:t>
      </w:r>
    </w:p>
    <w:p w14:paraId="5784A391" w14:textId="77777777" w:rsidR="00EB62D8" w:rsidRPr="009B1C1E" w:rsidRDefault="00EB62D8" w:rsidP="006506EB">
      <w:pPr>
        <w:spacing w:after="0"/>
        <w:rPr>
          <w:rFonts w:ascii="Arial" w:hAnsi="Arial" w:cs="Arial"/>
          <w:sz w:val="20"/>
          <w:szCs w:val="20"/>
        </w:rPr>
      </w:pPr>
    </w:p>
    <w:p w14:paraId="586B60E7" w14:textId="1C32961E" w:rsidR="00EB62D8" w:rsidRPr="009B1C1E" w:rsidRDefault="00C527A2" w:rsidP="006506EB">
      <w:pPr>
        <w:spacing w:after="0"/>
        <w:rPr>
          <w:rFonts w:ascii="Arial" w:hAnsi="Arial" w:cs="Arial"/>
          <w:sz w:val="20"/>
          <w:szCs w:val="20"/>
        </w:rPr>
      </w:pPr>
      <w:r w:rsidRPr="009B1C1E">
        <w:rPr>
          <w:rFonts w:ascii="Arial" w:hAnsi="Arial" w:cs="Arial"/>
          <w:sz w:val="20"/>
          <w:szCs w:val="20"/>
        </w:rPr>
        <w:t>Un</w:t>
      </w:r>
      <w:r w:rsidR="00EB62D8" w:rsidRPr="009B1C1E">
        <w:rPr>
          <w:rFonts w:ascii="Arial" w:hAnsi="Arial" w:cs="Arial"/>
          <w:sz w:val="20"/>
          <w:szCs w:val="20"/>
        </w:rPr>
        <w:t xml:space="preserve"> professionnel a rempli un formulaire vous concernant : </w:t>
      </w:r>
    </w:p>
    <w:p w14:paraId="06BEAF3E" w14:textId="77777777" w:rsidR="00EB62D8" w:rsidRPr="009B1C1E" w:rsidRDefault="00EB62D8" w:rsidP="006506EB">
      <w:pPr>
        <w:spacing w:after="0"/>
        <w:rPr>
          <w:rFonts w:ascii="Arial" w:hAnsi="Arial" w:cs="Arial"/>
          <w:sz w:val="20"/>
          <w:szCs w:val="20"/>
        </w:rPr>
      </w:pPr>
    </w:p>
    <w:p w14:paraId="2D0C90E1" w14:textId="6D6334A4" w:rsidR="00EB62D8" w:rsidRPr="009B1C1E" w:rsidRDefault="00EB62D8" w:rsidP="006506EB">
      <w:pPr>
        <w:spacing w:after="0"/>
        <w:jc w:val="both"/>
        <w:rPr>
          <w:rFonts w:ascii="Arial" w:hAnsi="Arial" w:cs="Arial"/>
          <w:sz w:val="20"/>
          <w:szCs w:val="20"/>
        </w:rPr>
      </w:pPr>
      <w:r w:rsidRPr="009B1C1E">
        <w:rPr>
          <w:rFonts w:ascii="Arial" w:hAnsi="Arial" w:cs="Arial"/>
          <w:sz w:val="20"/>
          <w:szCs w:val="20"/>
        </w:rPr>
        <w:t xml:space="preserve">J’ai lu et je </w:t>
      </w:r>
      <w:r w:rsidR="00540D23" w:rsidRPr="009B1C1E">
        <w:rPr>
          <w:rFonts w:ascii="Arial" w:hAnsi="Arial" w:cs="Arial"/>
          <w:sz w:val="20"/>
          <w:szCs w:val="20"/>
        </w:rPr>
        <w:t xml:space="preserve">valide </w:t>
      </w:r>
      <w:r w:rsidR="00540D23" w:rsidRPr="009B1C1E">
        <w:rPr>
          <w:rFonts w:ascii="Arial" w:hAnsi="Arial" w:cs="Arial"/>
          <w:sz w:val="20"/>
          <w:szCs w:val="20"/>
        </w:rPr>
        <w:t></w:t>
      </w:r>
      <w:r w:rsidRPr="009B1C1E">
        <w:rPr>
          <w:rFonts w:ascii="Arial" w:hAnsi="Arial" w:cs="Arial"/>
          <w:sz w:val="20"/>
          <w:szCs w:val="20"/>
        </w:rPr>
        <w:tab/>
      </w:r>
      <w:r w:rsidRPr="009B1C1E">
        <w:rPr>
          <w:rFonts w:ascii="Arial" w:hAnsi="Arial" w:cs="Arial"/>
          <w:sz w:val="20"/>
          <w:szCs w:val="20"/>
        </w:rPr>
        <w:tab/>
      </w:r>
      <w:r w:rsidRPr="009B1C1E">
        <w:rPr>
          <w:rFonts w:ascii="Arial" w:hAnsi="Arial" w:cs="Arial"/>
          <w:sz w:val="20"/>
          <w:szCs w:val="20"/>
        </w:rPr>
        <w:tab/>
        <w:t xml:space="preserve">J’ai lu et je ne valide pas </w:t>
      </w:r>
      <w:r w:rsidRPr="009B1C1E">
        <w:rPr>
          <w:rFonts w:ascii="Arial" w:hAnsi="Arial" w:cs="Arial"/>
          <w:sz w:val="20"/>
          <w:szCs w:val="20"/>
        </w:rPr>
        <w:t></w:t>
      </w:r>
    </w:p>
    <w:p w14:paraId="15ADC456" w14:textId="77777777" w:rsidR="00EB62D8" w:rsidRPr="009B1C1E" w:rsidRDefault="00EB62D8" w:rsidP="006506EB">
      <w:pPr>
        <w:spacing w:after="0"/>
        <w:rPr>
          <w:rFonts w:ascii="Arial" w:hAnsi="Arial" w:cs="Arial"/>
          <w:sz w:val="20"/>
          <w:szCs w:val="20"/>
        </w:rPr>
      </w:pPr>
    </w:p>
    <w:p w14:paraId="5E42694F" w14:textId="2F5253E0" w:rsidR="00540D23" w:rsidRPr="009B1C1E" w:rsidRDefault="00540D23" w:rsidP="006506EB">
      <w:pPr>
        <w:spacing w:after="0"/>
        <w:rPr>
          <w:rFonts w:ascii="Arial" w:hAnsi="Arial" w:cs="Arial"/>
          <w:sz w:val="20"/>
          <w:szCs w:val="20"/>
        </w:rPr>
      </w:pPr>
      <w:r w:rsidRPr="009B1C1E">
        <w:rPr>
          <w:rFonts w:ascii="Arial" w:hAnsi="Arial" w:cs="Arial"/>
          <w:sz w:val="20"/>
          <w:szCs w:val="20"/>
        </w:rPr>
        <w:t>Souhaitez-vous rencontrer l</w:t>
      </w:r>
      <w:r w:rsidR="00C527A2" w:rsidRPr="009B1C1E">
        <w:rPr>
          <w:rFonts w:ascii="Arial" w:hAnsi="Arial" w:cs="Arial"/>
          <w:sz w:val="20"/>
          <w:szCs w:val="20"/>
        </w:rPr>
        <w:t>’équipe de la</w:t>
      </w:r>
      <w:r w:rsidRPr="009B1C1E">
        <w:rPr>
          <w:rFonts w:ascii="Arial" w:hAnsi="Arial" w:cs="Arial"/>
          <w:sz w:val="20"/>
          <w:szCs w:val="20"/>
        </w:rPr>
        <w:t xml:space="preserve"> PFTA</w:t>
      </w:r>
      <w:r w:rsidR="00A3238C" w:rsidRPr="009B1C1E">
        <w:rPr>
          <w:rFonts w:ascii="Arial" w:hAnsi="Arial" w:cs="Arial"/>
          <w:sz w:val="20"/>
          <w:szCs w:val="20"/>
        </w:rPr>
        <w:t>-LDA</w:t>
      </w:r>
      <w:r w:rsidRPr="009B1C1E">
        <w:rPr>
          <w:rFonts w:ascii="Arial" w:hAnsi="Arial" w:cs="Arial"/>
          <w:sz w:val="20"/>
          <w:szCs w:val="20"/>
        </w:rPr>
        <w:t xml:space="preserve"> ? </w:t>
      </w:r>
    </w:p>
    <w:p w14:paraId="34CEF635" w14:textId="77777777" w:rsidR="00540D23" w:rsidRPr="009B1C1E" w:rsidRDefault="00540D23" w:rsidP="006506EB">
      <w:pPr>
        <w:spacing w:after="0"/>
        <w:rPr>
          <w:rFonts w:ascii="Arial" w:hAnsi="Arial" w:cs="Arial"/>
          <w:sz w:val="20"/>
          <w:szCs w:val="20"/>
        </w:rPr>
      </w:pPr>
    </w:p>
    <w:p w14:paraId="02C8286C" w14:textId="77777777" w:rsidR="00540D23" w:rsidRPr="009B1C1E" w:rsidRDefault="00540D23" w:rsidP="006506EB">
      <w:pPr>
        <w:spacing w:after="0"/>
        <w:rPr>
          <w:rFonts w:ascii="Arial" w:hAnsi="Arial" w:cs="Arial"/>
          <w:sz w:val="20"/>
          <w:szCs w:val="20"/>
        </w:rPr>
      </w:pPr>
      <w:r w:rsidRPr="009B1C1E">
        <w:rPr>
          <w:rFonts w:ascii="Segoe UI Symbol" w:hAnsi="Segoe UI Symbol" w:cs="Segoe UI Symbol"/>
          <w:sz w:val="20"/>
          <w:szCs w:val="20"/>
        </w:rPr>
        <w:t>☐</w:t>
      </w:r>
      <w:r w:rsidRPr="009B1C1E">
        <w:rPr>
          <w:rFonts w:ascii="Arial" w:hAnsi="Arial" w:cs="Arial"/>
          <w:sz w:val="20"/>
          <w:szCs w:val="20"/>
        </w:rPr>
        <w:t xml:space="preserve">   OUI</w:t>
      </w:r>
      <w:r w:rsidRPr="009B1C1E">
        <w:rPr>
          <w:rFonts w:ascii="Arial" w:hAnsi="Arial" w:cs="Arial"/>
          <w:sz w:val="20"/>
          <w:szCs w:val="20"/>
        </w:rPr>
        <w:tab/>
      </w:r>
      <w:r w:rsidRPr="009B1C1E">
        <w:rPr>
          <w:rFonts w:ascii="Arial" w:hAnsi="Arial" w:cs="Arial"/>
          <w:sz w:val="20"/>
          <w:szCs w:val="20"/>
        </w:rPr>
        <w:tab/>
      </w:r>
      <w:r w:rsidRPr="009B1C1E">
        <w:rPr>
          <w:rFonts w:ascii="Segoe UI Symbol" w:hAnsi="Segoe UI Symbol" w:cs="Segoe UI Symbol"/>
          <w:sz w:val="20"/>
          <w:szCs w:val="20"/>
        </w:rPr>
        <w:t>☐</w:t>
      </w:r>
      <w:r w:rsidRPr="009B1C1E">
        <w:rPr>
          <w:rFonts w:ascii="Arial" w:hAnsi="Arial" w:cs="Arial"/>
          <w:sz w:val="20"/>
          <w:szCs w:val="20"/>
        </w:rPr>
        <w:t xml:space="preserve">   NON</w:t>
      </w:r>
    </w:p>
    <w:p w14:paraId="53C3708E" w14:textId="77777777" w:rsidR="00540D23" w:rsidRPr="009B1C1E" w:rsidRDefault="00540D23" w:rsidP="006506EB">
      <w:pPr>
        <w:spacing w:after="0"/>
        <w:rPr>
          <w:rFonts w:ascii="Arial" w:hAnsi="Arial" w:cs="Arial"/>
          <w:sz w:val="20"/>
          <w:szCs w:val="20"/>
        </w:rPr>
      </w:pPr>
    </w:p>
    <w:p w14:paraId="0BC1CFB5" w14:textId="60E05C76" w:rsidR="00540D23" w:rsidRPr="009B1C1E" w:rsidRDefault="00540D23" w:rsidP="006506EB">
      <w:pPr>
        <w:spacing w:after="0"/>
        <w:rPr>
          <w:rFonts w:ascii="Arial" w:hAnsi="Arial" w:cs="Arial"/>
          <w:sz w:val="20"/>
          <w:szCs w:val="20"/>
        </w:rPr>
      </w:pPr>
      <w:r w:rsidRPr="009B1C1E">
        <w:rPr>
          <w:rFonts w:ascii="Arial" w:hAnsi="Arial" w:cs="Arial"/>
          <w:sz w:val="20"/>
          <w:szCs w:val="20"/>
        </w:rPr>
        <w:t xml:space="preserve">Souhaitez-vous être présent à la commission </w:t>
      </w:r>
      <w:r w:rsidR="00C527A2" w:rsidRPr="009B1C1E">
        <w:rPr>
          <w:rFonts w:ascii="Arial" w:hAnsi="Arial" w:cs="Arial"/>
          <w:sz w:val="20"/>
          <w:szCs w:val="20"/>
        </w:rPr>
        <w:t>PFTA</w:t>
      </w:r>
      <w:r w:rsidR="00A3238C" w:rsidRPr="009B1C1E">
        <w:rPr>
          <w:rFonts w:ascii="Arial" w:hAnsi="Arial" w:cs="Arial"/>
          <w:sz w:val="20"/>
          <w:szCs w:val="20"/>
        </w:rPr>
        <w:t xml:space="preserve">-LDA </w:t>
      </w:r>
      <w:r w:rsidRPr="009B1C1E">
        <w:rPr>
          <w:rFonts w:ascii="Arial" w:hAnsi="Arial" w:cs="Arial"/>
          <w:sz w:val="20"/>
          <w:szCs w:val="20"/>
        </w:rPr>
        <w:t xml:space="preserve">? </w:t>
      </w:r>
    </w:p>
    <w:p w14:paraId="254A0E40" w14:textId="77777777" w:rsidR="00540D23" w:rsidRPr="009B1C1E" w:rsidRDefault="00540D23" w:rsidP="006506EB">
      <w:pPr>
        <w:spacing w:after="0"/>
        <w:rPr>
          <w:rFonts w:ascii="Arial" w:hAnsi="Arial" w:cs="Arial"/>
          <w:sz w:val="20"/>
          <w:szCs w:val="20"/>
        </w:rPr>
      </w:pPr>
    </w:p>
    <w:p w14:paraId="25116945" w14:textId="77777777" w:rsidR="00540D23" w:rsidRPr="009B1C1E" w:rsidRDefault="00540D23" w:rsidP="006506EB">
      <w:pPr>
        <w:spacing w:after="0"/>
        <w:rPr>
          <w:rFonts w:ascii="Arial" w:hAnsi="Arial" w:cs="Arial"/>
          <w:sz w:val="20"/>
          <w:szCs w:val="20"/>
        </w:rPr>
      </w:pPr>
      <w:r w:rsidRPr="009B1C1E">
        <w:rPr>
          <w:rFonts w:ascii="Segoe UI Symbol" w:hAnsi="Segoe UI Symbol" w:cs="Segoe UI Symbol"/>
          <w:sz w:val="20"/>
          <w:szCs w:val="20"/>
        </w:rPr>
        <w:t>☐</w:t>
      </w:r>
      <w:r w:rsidRPr="009B1C1E">
        <w:rPr>
          <w:rFonts w:ascii="Arial" w:hAnsi="Arial" w:cs="Arial"/>
          <w:sz w:val="20"/>
          <w:szCs w:val="20"/>
        </w:rPr>
        <w:t xml:space="preserve">   OUI</w:t>
      </w:r>
      <w:r w:rsidRPr="009B1C1E">
        <w:rPr>
          <w:rFonts w:ascii="Arial" w:hAnsi="Arial" w:cs="Arial"/>
          <w:sz w:val="20"/>
          <w:szCs w:val="20"/>
        </w:rPr>
        <w:tab/>
      </w:r>
      <w:r w:rsidRPr="009B1C1E">
        <w:rPr>
          <w:rFonts w:ascii="Arial" w:hAnsi="Arial" w:cs="Arial"/>
          <w:sz w:val="20"/>
          <w:szCs w:val="20"/>
        </w:rPr>
        <w:tab/>
      </w:r>
      <w:r w:rsidRPr="009B1C1E">
        <w:rPr>
          <w:rFonts w:ascii="Segoe UI Symbol" w:hAnsi="Segoe UI Symbol" w:cs="Segoe UI Symbol"/>
          <w:sz w:val="20"/>
          <w:szCs w:val="20"/>
        </w:rPr>
        <w:t>☐</w:t>
      </w:r>
      <w:r w:rsidRPr="009B1C1E">
        <w:rPr>
          <w:rFonts w:ascii="Arial" w:hAnsi="Arial" w:cs="Arial"/>
          <w:sz w:val="20"/>
          <w:szCs w:val="20"/>
        </w:rPr>
        <w:t xml:space="preserve">   NON</w:t>
      </w:r>
    </w:p>
    <w:p w14:paraId="28004280" w14:textId="77777777" w:rsidR="00540D23" w:rsidRPr="009B1C1E" w:rsidRDefault="00540D23" w:rsidP="006506EB">
      <w:pPr>
        <w:spacing w:after="0"/>
        <w:rPr>
          <w:rFonts w:ascii="Arial" w:hAnsi="Arial" w:cs="Arial"/>
          <w:sz w:val="20"/>
          <w:szCs w:val="20"/>
        </w:rPr>
      </w:pPr>
    </w:p>
    <w:p w14:paraId="13963A06" w14:textId="5B3F3E75" w:rsidR="00C527A2" w:rsidRPr="009B1C1E" w:rsidRDefault="00C527A2" w:rsidP="006506EB">
      <w:pPr>
        <w:spacing w:after="0"/>
        <w:rPr>
          <w:rFonts w:ascii="Arial" w:hAnsi="Arial" w:cs="Arial"/>
          <w:sz w:val="20"/>
          <w:szCs w:val="20"/>
        </w:rPr>
      </w:pPr>
      <w:r w:rsidRPr="009B1C1E">
        <w:rPr>
          <w:rFonts w:ascii="Arial" w:hAnsi="Arial" w:cs="Arial"/>
          <w:sz w:val="20"/>
          <w:szCs w:val="20"/>
        </w:rPr>
        <w:t>Si OUI</w:t>
      </w:r>
      <w:r w:rsidR="00BD61A8" w:rsidRPr="009B1C1E">
        <w:rPr>
          <w:rFonts w:ascii="Arial" w:hAnsi="Arial" w:cs="Arial"/>
          <w:sz w:val="20"/>
          <w:szCs w:val="20"/>
        </w:rPr>
        <w:t>,</w:t>
      </w:r>
      <w:r w:rsidRPr="009B1C1E">
        <w:rPr>
          <w:rFonts w:ascii="Arial" w:hAnsi="Arial" w:cs="Arial"/>
          <w:sz w:val="20"/>
          <w:szCs w:val="20"/>
        </w:rPr>
        <w:t xml:space="preserve"> voulez-vous être accompagn</w:t>
      </w:r>
      <w:r w:rsidR="006506EB" w:rsidRPr="009B1C1E">
        <w:rPr>
          <w:rFonts w:ascii="Arial" w:hAnsi="Arial" w:cs="Arial"/>
          <w:sz w:val="20"/>
          <w:szCs w:val="20"/>
        </w:rPr>
        <w:t>é(e)</w:t>
      </w:r>
      <w:r w:rsidRPr="009B1C1E">
        <w:rPr>
          <w:rFonts w:ascii="Arial" w:hAnsi="Arial" w:cs="Arial"/>
          <w:sz w:val="20"/>
          <w:szCs w:val="20"/>
        </w:rPr>
        <w:t> :</w:t>
      </w:r>
      <w:r w:rsidR="00BD61A8" w:rsidRPr="009B1C1E">
        <w:rPr>
          <w:rFonts w:ascii="Arial" w:hAnsi="Arial" w:cs="Arial"/>
          <w:sz w:val="20"/>
          <w:szCs w:val="20"/>
        </w:rPr>
        <w:t xml:space="preserve"> </w:t>
      </w:r>
    </w:p>
    <w:p w14:paraId="2D03F873" w14:textId="05A647AE" w:rsidR="00540D23" w:rsidRPr="009B1C1E" w:rsidRDefault="00C527A2" w:rsidP="006506EB">
      <w:pPr>
        <w:pStyle w:val="Paragraphedeliste"/>
        <w:spacing w:after="0"/>
        <w:ind w:left="0"/>
        <w:rPr>
          <w:rFonts w:ascii="Arial" w:hAnsi="Arial" w:cs="Arial"/>
          <w:sz w:val="20"/>
          <w:szCs w:val="20"/>
        </w:rPr>
      </w:pPr>
      <w:bookmarkStart w:id="0" w:name="_Hlk147304077"/>
      <w:r w:rsidRPr="009B1C1E">
        <w:rPr>
          <w:rFonts w:ascii="Segoe UI Symbol" w:hAnsi="Segoe UI Symbol" w:cs="Segoe UI Symbol"/>
          <w:sz w:val="20"/>
          <w:szCs w:val="20"/>
        </w:rPr>
        <w:t>☐</w:t>
      </w:r>
      <w:r w:rsidRPr="009B1C1E">
        <w:rPr>
          <w:rFonts w:ascii="Arial" w:hAnsi="Arial" w:cs="Arial"/>
          <w:sz w:val="20"/>
          <w:szCs w:val="20"/>
        </w:rPr>
        <w:t xml:space="preserve">   Par</w:t>
      </w:r>
      <w:r w:rsidR="00540D23" w:rsidRPr="009B1C1E">
        <w:rPr>
          <w:rFonts w:ascii="Arial" w:hAnsi="Arial" w:cs="Arial"/>
          <w:sz w:val="20"/>
          <w:szCs w:val="20"/>
        </w:rPr>
        <w:t xml:space="preserve"> un travailleur social (Nom, </w:t>
      </w:r>
      <w:r w:rsidR="006506EB" w:rsidRPr="009B1C1E">
        <w:rPr>
          <w:rFonts w:ascii="Arial" w:hAnsi="Arial" w:cs="Arial"/>
          <w:sz w:val="20"/>
          <w:szCs w:val="20"/>
        </w:rPr>
        <w:t xml:space="preserve">Prénom, </w:t>
      </w:r>
      <w:r w:rsidR="00540D23" w:rsidRPr="009B1C1E">
        <w:rPr>
          <w:rFonts w:ascii="Arial" w:hAnsi="Arial" w:cs="Arial"/>
          <w:sz w:val="20"/>
          <w:szCs w:val="20"/>
        </w:rPr>
        <w:t>Coordonnée</w:t>
      </w:r>
      <w:r w:rsidR="006506EB" w:rsidRPr="009B1C1E">
        <w:rPr>
          <w:rFonts w:ascii="Arial" w:hAnsi="Arial" w:cs="Arial"/>
          <w:sz w:val="20"/>
          <w:szCs w:val="20"/>
        </w:rPr>
        <w:t>s</w:t>
      </w:r>
      <w:r w:rsidR="00540D23" w:rsidRPr="009B1C1E">
        <w:rPr>
          <w:rFonts w:ascii="Arial" w:hAnsi="Arial" w:cs="Arial"/>
          <w:sz w:val="20"/>
          <w:szCs w:val="20"/>
        </w:rPr>
        <w:t>) : …………………</w:t>
      </w:r>
      <w:r w:rsidR="00546B66" w:rsidRPr="009B1C1E">
        <w:rPr>
          <w:rFonts w:ascii="Arial" w:hAnsi="Arial" w:cs="Arial"/>
          <w:sz w:val="20"/>
          <w:szCs w:val="20"/>
        </w:rPr>
        <w:t>…………………………</w:t>
      </w:r>
      <w:proofErr w:type="gramStart"/>
      <w:r w:rsidR="00546B66" w:rsidRPr="009B1C1E">
        <w:rPr>
          <w:rFonts w:ascii="Arial" w:hAnsi="Arial" w:cs="Arial"/>
          <w:sz w:val="20"/>
          <w:szCs w:val="20"/>
        </w:rPr>
        <w:t>…….</w:t>
      </w:r>
      <w:proofErr w:type="gramEnd"/>
      <w:r w:rsidR="00546B66" w:rsidRPr="009B1C1E">
        <w:rPr>
          <w:rFonts w:ascii="Arial" w:hAnsi="Arial" w:cs="Arial"/>
          <w:sz w:val="20"/>
          <w:szCs w:val="20"/>
        </w:rPr>
        <w:t>.</w:t>
      </w:r>
    </w:p>
    <w:p w14:paraId="1F91AF1B" w14:textId="32E6513B" w:rsidR="00EB62D8" w:rsidRPr="009B1C1E" w:rsidRDefault="00C527A2" w:rsidP="006506EB">
      <w:pPr>
        <w:pStyle w:val="Paragraphedeliste"/>
        <w:spacing w:after="0"/>
        <w:ind w:left="0"/>
        <w:rPr>
          <w:rFonts w:ascii="Arial" w:hAnsi="Arial" w:cs="Arial"/>
          <w:sz w:val="20"/>
          <w:szCs w:val="20"/>
        </w:rPr>
      </w:pPr>
      <w:r w:rsidRPr="009B1C1E">
        <w:rPr>
          <w:rFonts w:ascii="Segoe UI Symbol" w:hAnsi="Segoe UI Symbol" w:cs="Segoe UI Symbol"/>
          <w:sz w:val="20"/>
          <w:szCs w:val="20"/>
        </w:rPr>
        <w:t>☐</w:t>
      </w:r>
      <w:r w:rsidRPr="009B1C1E">
        <w:rPr>
          <w:rFonts w:ascii="Arial" w:hAnsi="Arial" w:cs="Arial"/>
          <w:sz w:val="20"/>
          <w:szCs w:val="20"/>
        </w:rPr>
        <w:t xml:space="preserve">   Par</w:t>
      </w:r>
      <w:r w:rsidR="00540D23" w:rsidRPr="009B1C1E">
        <w:rPr>
          <w:rFonts w:ascii="Arial" w:hAnsi="Arial" w:cs="Arial"/>
          <w:sz w:val="20"/>
          <w:szCs w:val="20"/>
        </w:rPr>
        <w:t xml:space="preserve"> un délégué CRPA </w:t>
      </w:r>
      <w:r w:rsidR="00540D23" w:rsidRPr="009B1C1E">
        <w:rPr>
          <w:rStyle w:val="Appelnotedebasdep"/>
          <w:rFonts w:ascii="Arial" w:hAnsi="Arial" w:cs="Arial"/>
          <w:sz w:val="20"/>
          <w:szCs w:val="20"/>
        </w:rPr>
        <w:footnoteReference w:id="1"/>
      </w:r>
    </w:p>
    <w:bookmarkEnd w:id="0"/>
    <w:p w14:paraId="7B134113" w14:textId="77777777" w:rsidR="00C527A2" w:rsidRPr="009B1C1E" w:rsidRDefault="00C527A2" w:rsidP="006506EB">
      <w:pPr>
        <w:spacing w:after="0"/>
        <w:rPr>
          <w:rFonts w:ascii="Arial" w:hAnsi="Arial" w:cs="Arial"/>
          <w:sz w:val="20"/>
          <w:szCs w:val="20"/>
        </w:rPr>
      </w:pPr>
    </w:p>
    <w:p w14:paraId="29D6ACEE" w14:textId="190F0DB4" w:rsidR="00C527A2" w:rsidRPr="009B1C1E" w:rsidRDefault="00C527A2" w:rsidP="006506EB">
      <w:pPr>
        <w:spacing w:after="0"/>
        <w:rPr>
          <w:rFonts w:ascii="Arial" w:hAnsi="Arial" w:cs="Arial"/>
          <w:sz w:val="20"/>
          <w:szCs w:val="20"/>
        </w:rPr>
      </w:pPr>
      <w:r w:rsidRPr="009B1C1E">
        <w:rPr>
          <w:rFonts w:ascii="Arial" w:hAnsi="Arial" w:cs="Arial"/>
          <w:sz w:val="20"/>
          <w:szCs w:val="20"/>
        </w:rPr>
        <w:t>Si NON, voulez-vous être représenté</w:t>
      </w:r>
      <w:r w:rsidR="006506EB" w:rsidRPr="009B1C1E">
        <w:rPr>
          <w:rFonts w:ascii="Arial" w:hAnsi="Arial" w:cs="Arial"/>
          <w:sz w:val="20"/>
          <w:szCs w:val="20"/>
        </w:rPr>
        <w:t>(e)</w:t>
      </w:r>
      <w:r w:rsidRPr="009B1C1E">
        <w:rPr>
          <w:rFonts w:ascii="Arial" w:hAnsi="Arial" w:cs="Arial"/>
          <w:sz w:val="20"/>
          <w:szCs w:val="20"/>
        </w:rPr>
        <w:t> :</w:t>
      </w:r>
    </w:p>
    <w:p w14:paraId="557304EC" w14:textId="1877F303" w:rsidR="00C527A2" w:rsidRPr="009B1C1E" w:rsidRDefault="00C527A2" w:rsidP="006506EB">
      <w:pPr>
        <w:pStyle w:val="Paragraphedeliste"/>
        <w:spacing w:after="0"/>
        <w:ind w:left="0"/>
        <w:rPr>
          <w:rFonts w:ascii="Arial" w:hAnsi="Arial" w:cs="Arial"/>
          <w:sz w:val="20"/>
          <w:szCs w:val="20"/>
        </w:rPr>
      </w:pPr>
      <w:r w:rsidRPr="009B1C1E">
        <w:rPr>
          <w:rFonts w:ascii="Segoe UI Symbol" w:hAnsi="Segoe UI Symbol" w:cs="Segoe UI Symbol"/>
          <w:sz w:val="20"/>
          <w:szCs w:val="20"/>
        </w:rPr>
        <w:t>☐</w:t>
      </w:r>
      <w:r w:rsidRPr="009B1C1E">
        <w:rPr>
          <w:rFonts w:ascii="Arial" w:hAnsi="Arial" w:cs="Arial"/>
          <w:sz w:val="20"/>
          <w:szCs w:val="20"/>
        </w:rPr>
        <w:t xml:space="preserve">   Par un travailleur social (Nom, </w:t>
      </w:r>
      <w:r w:rsidR="006506EB" w:rsidRPr="009B1C1E">
        <w:rPr>
          <w:rFonts w:ascii="Arial" w:hAnsi="Arial" w:cs="Arial"/>
          <w:sz w:val="20"/>
          <w:szCs w:val="20"/>
        </w:rPr>
        <w:t xml:space="preserve">Prénom, </w:t>
      </w:r>
      <w:r w:rsidRPr="009B1C1E">
        <w:rPr>
          <w:rFonts w:ascii="Arial" w:hAnsi="Arial" w:cs="Arial"/>
          <w:sz w:val="20"/>
          <w:szCs w:val="20"/>
        </w:rPr>
        <w:t>Coordonnée</w:t>
      </w:r>
      <w:r w:rsidR="006506EB" w:rsidRPr="009B1C1E">
        <w:rPr>
          <w:rFonts w:ascii="Arial" w:hAnsi="Arial" w:cs="Arial"/>
          <w:sz w:val="20"/>
          <w:szCs w:val="20"/>
        </w:rPr>
        <w:t>s</w:t>
      </w:r>
      <w:r w:rsidRPr="009B1C1E">
        <w:rPr>
          <w:rFonts w:ascii="Arial" w:hAnsi="Arial" w:cs="Arial"/>
          <w:sz w:val="20"/>
          <w:szCs w:val="20"/>
        </w:rPr>
        <w:t>) : ……………………………………………</w:t>
      </w:r>
      <w:proofErr w:type="gramStart"/>
      <w:r w:rsidRPr="009B1C1E">
        <w:rPr>
          <w:rFonts w:ascii="Arial" w:hAnsi="Arial" w:cs="Arial"/>
          <w:sz w:val="20"/>
          <w:szCs w:val="20"/>
        </w:rPr>
        <w:t>…….</w:t>
      </w:r>
      <w:proofErr w:type="gramEnd"/>
      <w:r w:rsidRPr="009B1C1E">
        <w:rPr>
          <w:rFonts w:ascii="Arial" w:hAnsi="Arial" w:cs="Arial"/>
          <w:sz w:val="20"/>
          <w:szCs w:val="20"/>
        </w:rPr>
        <w:t>.</w:t>
      </w:r>
    </w:p>
    <w:p w14:paraId="4237E0B5" w14:textId="6734A341" w:rsidR="006506EB" w:rsidRPr="001C7EBD" w:rsidRDefault="00C527A2" w:rsidP="006506EB">
      <w:pPr>
        <w:pStyle w:val="Paragraphedeliste"/>
        <w:spacing w:after="0"/>
        <w:ind w:left="0"/>
        <w:rPr>
          <w:rFonts w:ascii="Arial" w:hAnsi="Arial" w:cs="Arial"/>
          <w:sz w:val="22"/>
          <w:szCs w:val="22"/>
        </w:rPr>
        <w:sectPr w:rsidR="006506EB" w:rsidRPr="001C7EBD" w:rsidSect="006506EB">
          <w:headerReference w:type="default" r:id="rId11"/>
          <w:footerReference w:type="default" r:id="rId12"/>
          <w:footnotePr>
            <w:numRestart w:val="eachPage"/>
          </w:footnotePr>
          <w:pgSz w:w="11906" w:h="16838" w:code="9"/>
          <w:pgMar w:top="1440" w:right="849" w:bottom="0" w:left="1440" w:header="720" w:footer="432" w:gutter="0"/>
          <w:cols w:space="720"/>
          <w:docGrid w:linePitch="381"/>
        </w:sectPr>
      </w:pPr>
      <w:r w:rsidRPr="009B1C1E">
        <w:rPr>
          <w:rFonts w:ascii="Segoe UI Symbol" w:hAnsi="Segoe UI Symbol" w:cs="Segoe UI Symbol"/>
          <w:sz w:val="20"/>
          <w:szCs w:val="20"/>
        </w:rPr>
        <w:t>☐</w:t>
      </w:r>
      <w:r w:rsidRPr="009B1C1E">
        <w:rPr>
          <w:rFonts w:ascii="Arial" w:hAnsi="Arial" w:cs="Arial"/>
          <w:sz w:val="20"/>
          <w:szCs w:val="20"/>
        </w:rPr>
        <w:t xml:space="preserve">   Par un délégué </w:t>
      </w:r>
      <w:r w:rsidR="006506EB" w:rsidRPr="009B1C1E">
        <w:rPr>
          <w:rFonts w:ascii="Arial" w:hAnsi="Arial" w:cs="Arial"/>
          <w:sz w:val="20"/>
          <w:szCs w:val="20"/>
        </w:rPr>
        <w:t xml:space="preserve">CRPA </w:t>
      </w:r>
      <w:r w:rsidR="006506EB" w:rsidRPr="001C7EBD">
        <w:rPr>
          <w:rStyle w:val="Appelnotedebasdep"/>
          <w:rFonts w:ascii="Arial" w:hAnsi="Arial" w:cs="Arial"/>
          <w:sz w:val="22"/>
          <w:szCs w:val="22"/>
        </w:rPr>
        <w:footnoteReference w:customMarkFollows="1" w:id="2"/>
        <w:t>1</w:t>
      </w:r>
    </w:p>
    <w:p w14:paraId="74B45F49" w14:textId="77777777" w:rsidR="001C7EBD" w:rsidRPr="001C7EBD" w:rsidRDefault="001C7EBD" w:rsidP="006506EB">
      <w:pPr>
        <w:spacing w:after="0"/>
        <w:rPr>
          <w:rFonts w:ascii="Arial" w:hAnsi="Arial" w:cs="Arial"/>
          <w:sz w:val="22"/>
          <w:szCs w:val="22"/>
        </w:rPr>
        <w:sectPr w:rsidR="001C7EBD" w:rsidRPr="001C7EBD" w:rsidSect="006506EB">
          <w:footnotePr>
            <w:numFmt w:val="chicago"/>
          </w:footnotePr>
          <w:type w:val="continuous"/>
          <w:pgSz w:w="11906" w:h="16838" w:code="9"/>
          <w:pgMar w:top="1440" w:right="849" w:bottom="0" w:left="1440" w:header="720" w:footer="432" w:gutter="0"/>
          <w:cols w:space="720"/>
          <w:docGrid w:linePitch="381"/>
        </w:sectPr>
      </w:pPr>
    </w:p>
    <w:p w14:paraId="06EF835E" w14:textId="63521B55" w:rsidR="00F163B9" w:rsidRPr="001C7EBD" w:rsidRDefault="00540D23" w:rsidP="00F163B9">
      <w:pPr>
        <w:shd w:val="clear" w:color="auto" w:fill="003399"/>
        <w:spacing w:after="0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1C7EBD">
        <w:rPr>
          <w:rFonts w:ascii="Arial" w:hAnsi="Arial" w:cs="Arial"/>
          <w:b/>
          <w:bCs/>
          <w:color w:val="FFFFFF" w:themeColor="background1"/>
          <w:sz w:val="22"/>
          <w:szCs w:val="22"/>
        </w:rPr>
        <w:t>Vos attentes</w:t>
      </w:r>
    </w:p>
    <w:p w14:paraId="2D8F7262" w14:textId="77777777" w:rsidR="00F163B9" w:rsidRPr="001C7EBD" w:rsidRDefault="00F163B9" w:rsidP="00F163B9">
      <w:pPr>
        <w:spacing w:after="0"/>
        <w:rPr>
          <w:rFonts w:ascii="Arial" w:hAnsi="Arial" w:cs="Arial"/>
          <w:sz w:val="22"/>
          <w:szCs w:val="22"/>
        </w:rPr>
      </w:pPr>
    </w:p>
    <w:sdt>
      <w:sdtPr>
        <w:rPr>
          <w:rFonts w:ascii="Arial" w:hAnsi="Arial" w:cs="Arial"/>
          <w:sz w:val="22"/>
          <w:szCs w:val="22"/>
        </w:rPr>
        <w:id w:val="427856662"/>
        <w:placeholder>
          <w:docPart w:val="CF0650710DD549DAACDBF4DA2865C6DA"/>
        </w:placeholder>
        <w:showingPlcHdr/>
      </w:sdtPr>
      <w:sdtEndPr/>
      <w:sdtContent>
        <w:p w14:paraId="7323ED25" w14:textId="069E0A86" w:rsidR="00F163B9" w:rsidRPr="001C7EBD" w:rsidRDefault="006D3EAA" w:rsidP="00F163B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/>
            <w:rPr>
              <w:rFonts w:ascii="Arial" w:hAnsi="Arial" w:cs="Arial"/>
              <w:sz w:val="22"/>
              <w:szCs w:val="22"/>
            </w:rPr>
          </w:pPr>
          <w:r w:rsidRPr="001C7EBD">
            <w:rPr>
              <w:rStyle w:val="Textedelespacerserv"/>
              <w:rFonts w:ascii="Arial" w:hAnsi="Arial" w:cs="Arial"/>
              <w:sz w:val="22"/>
              <w:szCs w:val="22"/>
            </w:rPr>
            <w:t>Cliquez ou appuyez ici pour entrer du texte.</w:t>
          </w:r>
        </w:p>
      </w:sdtContent>
    </w:sdt>
    <w:p w14:paraId="444D9296" w14:textId="77777777" w:rsidR="00F163B9" w:rsidRPr="001C7EBD" w:rsidRDefault="00F163B9" w:rsidP="00F163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</w:rPr>
      </w:pPr>
    </w:p>
    <w:p w14:paraId="6463948E" w14:textId="32E6CAC5" w:rsidR="00F163B9" w:rsidRPr="001C7EBD" w:rsidRDefault="00F163B9" w:rsidP="00F163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</w:rPr>
      </w:pPr>
    </w:p>
    <w:p w14:paraId="5AFDB8A3" w14:textId="2ADFBDBB" w:rsidR="003774FA" w:rsidRPr="001C7EBD" w:rsidRDefault="003774FA" w:rsidP="00F163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</w:rPr>
      </w:pPr>
    </w:p>
    <w:p w14:paraId="647E78D0" w14:textId="7030B01A" w:rsidR="00792EE5" w:rsidRPr="001C7EBD" w:rsidRDefault="00792EE5" w:rsidP="00F163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</w:rPr>
      </w:pPr>
    </w:p>
    <w:p w14:paraId="16E0DA25" w14:textId="4B1D8B4B" w:rsidR="006506EB" w:rsidRPr="001C7EBD" w:rsidRDefault="006506EB" w:rsidP="00F163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</w:rPr>
      </w:pPr>
    </w:p>
    <w:p w14:paraId="47758B85" w14:textId="77777777" w:rsidR="006506EB" w:rsidRPr="001C7EBD" w:rsidRDefault="006506EB" w:rsidP="00F163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</w:rPr>
      </w:pPr>
    </w:p>
    <w:p w14:paraId="514C039F" w14:textId="77777777" w:rsidR="00792EE5" w:rsidRPr="001C7EBD" w:rsidRDefault="00792EE5" w:rsidP="00F163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</w:rPr>
      </w:pPr>
    </w:p>
    <w:p w14:paraId="5B4709C4" w14:textId="1E69E504" w:rsidR="00F163B9" w:rsidRPr="001C7EBD" w:rsidRDefault="00F163B9" w:rsidP="00F163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</w:rPr>
      </w:pPr>
    </w:p>
    <w:p w14:paraId="5F839455" w14:textId="55DE5E77" w:rsidR="005A5717" w:rsidRPr="001C7EBD" w:rsidRDefault="005A5717" w:rsidP="00F163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2"/>
          <w:szCs w:val="22"/>
        </w:rPr>
      </w:pPr>
    </w:p>
    <w:p w14:paraId="2CA3B73A" w14:textId="77777777" w:rsidR="004B7C8D" w:rsidRPr="001C7EBD" w:rsidRDefault="004B7C8D" w:rsidP="00090318">
      <w:pPr>
        <w:spacing w:after="0"/>
        <w:rPr>
          <w:rFonts w:ascii="Arial" w:hAnsi="Arial" w:cs="Arial"/>
          <w:sz w:val="22"/>
          <w:szCs w:val="22"/>
        </w:rPr>
      </w:pPr>
    </w:p>
    <w:p w14:paraId="3DF5AEDA" w14:textId="70FDC82B" w:rsidR="006506EB" w:rsidRPr="00227B92" w:rsidRDefault="00540D23" w:rsidP="00090318">
      <w:pPr>
        <w:spacing w:after="0"/>
        <w:rPr>
          <w:rFonts w:ascii="Arial" w:hAnsi="Arial" w:cs="Arial"/>
          <w:sz w:val="22"/>
          <w:szCs w:val="22"/>
        </w:rPr>
      </w:pPr>
      <w:r w:rsidRPr="001C7EBD">
        <w:rPr>
          <w:rFonts w:ascii="Arial" w:hAnsi="Arial" w:cs="Arial"/>
          <w:sz w:val="22"/>
          <w:szCs w:val="22"/>
        </w:rPr>
        <w:t>Date</w:t>
      </w:r>
      <w:r w:rsidR="006506EB" w:rsidRPr="001C7EBD">
        <w:rPr>
          <w:rFonts w:ascii="Arial" w:hAnsi="Arial" w:cs="Arial"/>
          <w:sz w:val="22"/>
          <w:szCs w:val="22"/>
        </w:rPr>
        <w:t xml:space="preserve"> : </w:t>
      </w:r>
      <w:r w:rsidR="006506EB" w:rsidRPr="001C7EBD">
        <w:rPr>
          <w:rFonts w:ascii="Arial" w:hAnsi="Arial" w:cs="Arial"/>
          <w:sz w:val="22"/>
          <w:szCs w:val="22"/>
        </w:rPr>
        <w:tab/>
      </w:r>
      <w:r w:rsidR="006506EB" w:rsidRPr="001C7EBD">
        <w:rPr>
          <w:rFonts w:ascii="Arial" w:hAnsi="Arial" w:cs="Arial"/>
          <w:sz w:val="22"/>
          <w:szCs w:val="22"/>
        </w:rPr>
        <w:tab/>
      </w:r>
      <w:r w:rsidR="006506EB" w:rsidRPr="001C7EBD">
        <w:rPr>
          <w:rFonts w:ascii="Arial" w:hAnsi="Arial" w:cs="Arial"/>
          <w:sz w:val="22"/>
          <w:szCs w:val="22"/>
        </w:rPr>
        <w:tab/>
      </w:r>
      <w:r w:rsidR="006506EB" w:rsidRPr="001C7EBD">
        <w:rPr>
          <w:rFonts w:ascii="Arial" w:hAnsi="Arial" w:cs="Arial"/>
          <w:sz w:val="22"/>
          <w:szCs w:val="22"/>
        </w:rPr>
        <w:tab/>
      </w:r>
      <w:r w:rsidR="006506EB" w:rsidRPr="001C7EBD">
        <w:rPr>
          <w:rFonts w:ascii="Arial" w:hAnsi="Arial" w:cs="Arial"/>
          <w:sz w:val="22"/>
          <w:szCs w:val="22"/>
        </w:rPr>
        <w:tab/>
      </w:r>
      <w:r w:rsidR="006506EB" w:rsidRPr="001C7EBD">
        <w:rPr>
          <w:rFonts w:ascii="Arial" w:hAnsi="Arial" w:cs="Arial"/>
          <w:sz w:val="22"/>
          <w:szCs w:val="22"/>
        </w:rPr>
        <w:tab/>
      </w:r>
      <w:r w:rsidR="006506EB" w:rsidRPr="001C7EBD">
        <w:rPr>
          <w:rFonts w:ascii="Arial" w:hAnsi="Arial" w:cs="Arial"/>
          <w:sz w:val="22"/>
          <w:szCs w:val="22"/>
        </w:rPr>
        <w:tab/>
      </w:r>
      <w:r w:rsidR="006506EB" w:rsidRPr="001C7EBD">
        <w:rPr>
          <w:rFonts w:ascii="Arial" w:hAnsi="Arial" w:cs="Arial"/>
          <w:sz w:val="22"/>
          <w:szCs w:val="22"/>
        </w:rPr>
        <w:tab/>
      </w:r>
      <w:r w:rsidR="006506EB" w:rsidRPr="001C7EBD">
        <w:rPr>
          <w:rFonts w:ascii="Arial" w:hAnsi="Arial" w:cs="Arial"/>
          <w:sz w:val="22"/>
          <w:szCs w:val="22"/>
        </w:rPr>
        <w:tab/>
      </w:r>
      <w:r w:rsidR="006506EB" w:rsidRPr="001C7EBD">
        <w:rPr>
          <w:rFonts w:ascii="Arial" w:hAnsi="Arial" w:cs="Arial"/>
          <w:sz w:val="22"/>
          <w:szCs w:val="22"/>
        </w:rPr>
        <w:tab/>
      </w:r>
      <w:r w:rsidRPr="001C7EBD">
        <w:rPr>
          <w:rFonts w:ascii="Arial" w:hAnsi="Arial" w:cs="Arial"/>
          <w:sz w:val="22"/>
          <w:szCs w:val="22"/>
        </w:rPr>
        <w:t>Signature</w:t>
      </w:r>
      <w:r w:rsidR="00546B66" w:rsidRPr="001C7EBD">
        <w:rPr>
          <w:rFonts w:ascii="Arial" w:hAnsi="Arial" w:cs="Arial"/>
          <w:sz w:val="22"/>
          <w:szCs w:val="22"/>
        </w:rPr>
        <w:t> :</w:t>
      </w:r>
    </w:p>
    <w:p w14:paraId="0BE7A744" w14:textId="77777777" w:rsidR="00A3238C" w:rsidRDefault="00A3238C" w:rsidP="00090318">
      <w:pPr>
        <w:spacing w:after="0"/>
        <w:rPr>
          <w:rFonts w:ascii="Arial" w:hAnsi="Arial" w:cs="Arial"/>
          <w:i/>
          <w:iCs/>
          <w:sz w:val="22"/>
          <w:szCs w:val="22"/>
        </w:rPr>
      </w:pPr>
    </w:p>
    <w:p w14:paraId="5504A28F" w14:textId="77777777" w:rsidR="00B25DBE" w:rsidRDefault="00B25DBE" w:rsidP="00090318">
      <w:pPr>
        <w:spacing w:after="0"/>
        <w:rPr>
          <w:rFonts w:ascii="Arial" w:hAnsi="Arial" w:cs="Arial"/>
          <w:i/>
          <w:iCs/>
          <w:sz w:val="22"/>
          <w:szCs w:val="22"/>
        </w:rPr>
      </w:pPr>
    </w:p>
    <w:p w14:paraId="3E14591B" w14:textId="77777777" w:rsidR="00C94083" w:rsidRPr="001C7EBD" w:rsidRDefault="00C94083" w:rsidP="00090318">
      <w:pPr>
        <w:spacing w:after="0"/>
        <w:rPr>
          <w:rFonts w:ascii="Arial" w:hAnsi="Arial" w:cs="Arial"/>
          <w:i/>
          <w:iCs/>
          <w:sz w:val="22"/>
          <w:szCs w:val="22"/>
        </w:rPr>
      </w:pPr>
    </w:p>
    <w:p w14:paraId="30D948E0" w14:textId="17B2041A" w:rsidR="004B7C8D" w:rsidRPr="001C7EBD" w:rsidRDefault="00C527A2" w:rsidP="00C527A2">
      <w:pPr>
        <w:spacing w:after="0"/>
        <w:jc w:val="center"/>
        <w:rPr>
          <w:rFonts w:ascii="Arial" w:hAnsi="Arial" w:cs="Arial"/>
          <w:i/>
          <w:iCs/>
          <w:sz w:val="22"/>
          <w:szCs w:val="22"/>
        </w:rPr>
      </w:pPr>
      <w:r w:rsidRPr="001C7EBD">
        <w:rPr>
          <w:rFonts w:ascii="Arial" w:hAnsi="Arial" w:cs="Arial"/>
          <w:i/>
          <w:iCs/>
          <w:sz w:val="22"/>
          <w:szCs w:val="22"/>
        </w:rPr>
        <w:t>« (…) La loi prévoit que les données ne peuvent être collectées à l’insu des personnes concernées, qui doivent avoir été informées au préalable de cette opération, de sa finalité, des destinataires des données et des modalités d’exercice de leurs droits. »</w:t>
      </w:r>
    </w:p>
    <w:sectPr w:rsidR="004B7C8D" w:rsidRPr="001C7EBD" w:rsidSect="006506EB">
      <w:type w:val="continuous"/>
      <w:pgSz w:w="11906" w:h="16838" w:code="9"/>
      <w:pgMar w:top="1440" w:right="849" w:bottom="0" w:left="851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4E3FC" w14:textId="77777777" w:rsidR="000C3E68" w:rsidRDefault="000C3E68" w:rsidP="00650259">
      <w:pPr>
        <w:spacing w:after="0" w:line="240" w:lineRule="auto"/>
      </w:pPr>
      <w:r>
        <w:separator/>
      </w:r>
    </w:p>
  </w:endnote>
  <w:endnote w:type="continuationSeparator" w:id="0">
    <w:p w14:paraId="5658979B" w14:textId="77777777" w:rsidR="000C3E68" w:rsidRDefault="000C3E6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3532EC-474A-4A0E-803D-F8ECD3976C0D}"/>
    <w:embedBold r:id="rId2" w:fontKey="{55A29BC7-AFC1-4C04-A8C6-2B7D013918E9}"/>
    <w:embedItalic r:id="rId3" w:fontKey="{AF18E517-CE33-421F-8E17-ACB794F814F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2702048-0C0E-4B65-AA58-3CEBE3D7A1B9}"/>
    <w:embedBold r:id="rId5" w:fontKey="{51F719DF-E0EE-4402-A8AA-E7BE7463429D}"/>
    <w:embedItalic r:id="rId6" w:fontKey="{B305CB5F-1B8E-43C3-A1B4-440B9EC09F6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678D8BC-1F0F-4E24-B700-A2D7EF18E6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6A00502C-4313-4A4B-BC4D-A33025150F36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Bold r:id="rId9" w:fontKey="{8E61B58A-4ECD-4978-A54B-AB343713F3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3381551"/>
      <w:docPartObj>
        <w:docPartGallery w:val="Page Numbers (Bottom of Page)"/>
        <w:docPartUnique/>
      </w:docPartObj>
    </w:sdtPr>
    <w:sdtEndPr/>
    <w:sdtContent>
      <w:p w14:paraId="1AFA3DB6" w14:textId="33A07CE2" w:rsidR="006D3EAA" w:rsidRDefault="006D3EA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CC3039" w14:textId="637EEF5F" w:rsidR="009D3D36" w:rsidRDefault="009D3D36" w:rsidP="00F16674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52AE4" w14:textId="77777777" w:rsidR="000C3E68" w:rsidRDefault="000C3E68" w:rsidP="00650259">
      <w:pPr>
        <w:spacing w:after="0" w:line="240" w:lineRule="auto"/>
      </w:pPr>
      <w:r>
        <w:separator/>
      </w:r>
    </w:p>
  </w:footnote>
  <w:footnote w:type="continuationSeparator" w:id="0">
    <w:p w14:paraId="68FDC1CA" w14:textId="77777777" w:rsidR="000C3E68" w:rsidRDefault="000C3E68" w:rsidP="00650259">
      <w:pPr>
        <w:spacing w:after="0" w:line="240" w:lineRule="auto"/>
      </w:pPr>
      <w:r>
        <w:continuationSeparator/>
      </w:r>
    </w:p>
  </w:footnote>
  <w:footnote w:id="1">
    <w:p w14:paraId="3636C3C4" w14:textId="247D4053" w:rsidR="00540D23" w:rsidRDefault="00540D23" w:rsidP="005A5717">
      <w:pPr>
        <w:pStyle w:val="Notedebasdepage"/>
        <w:spacing w:before="0" w:after="0"/>
      </w:pPr>
      <w:r>
        <w:rPr>
          <w:rStyle w:val="Appelnotedebasdep"/>
        </w:rPr>
        <w:footnoteRef/>
      </w:r>
      <w:r>
        <w:t xml:space="preserve"> Conseil Régional des Personnes Accompagnées</w:t>
      </w:r>
    </w:p>
  </w:footnote>
  <w:footnote w:id="2">
    <w:p w14:paraId="2322CF65" w14:textId="77777777" w:rsidR="006E544F" w:rsidRDefault="006E544F" w:rsidP="006506EB">
      <w:pPr>
        <w:pStyle w:val="Notedebasdepage"/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80A08" w14:textId="5C557FEA" w:rsidR="00650259" w:rsidRPr="00693EDB" w:rsidRDefault="00227B92" w:rsidP="001C7EBD">
    <w:pPr>
      <w:pStyle w:val="Sansinterligne"/>
      <w:spacing w:after="0"/>
      <w:rPr>
        <w:rFonts w:ascii="Franklin Gothic Book" w:hAnsi="Franklin Gothic Book"/>
        <w:b/>
        <w:bCs/>
        <w:sz w:val="44"/>
        <w:szCs w:val="44"/>
      </w:rPr>
    </w:pPr>
    <w:r w:rsidRPr="00D46F6A">
      <w:drawing>
        <wp:anchor distT="0" distB="0" distL="114300" distR="114300" simplePos="0" relativeHeight="251659264" behindDoc="0" locked="0" layoutInCell="1" allowOverlap="1" wp14:anchorId="6E6E2296" wp14:editId="3B82D2BA">
          <wp:simplePos x="0" y="0"/>
          <wp:positionH relativeFrom="margin">
            <wp:posOffset>-320039</wp:posOffset>
          </wp:positionH>
          <wp:positionV relativeFrom="paragraph">
            <wp:posOffset>-281940</wp:posOffset>
          </wp:positionV>
          <wp:extent cx="533400" cy="640668"/>
          <wp:effectExtent l="0" t="0" r="0" b="7620"/>
          <wp:wrapNone/>
          <wp:docPr id="1732106288" name="Image 2" descr="Une image contenant art, fenêtre, église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106288" name="Image 2" descr="Une image contenant art, fenêtre, église, conceptio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94" cy="648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F69DD"/>
    <w:multiLevelType w:val="hybridMultilevel"/>
    <w:tmpl w:val="03AC25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A53214A"/>
    <w:multiLevelType w:val="hybridMultilevel"/>
    <w:tmpl w:val="8424D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7837A17"/>
    <w:multiLevelType w:val="hybridMultilevel"/>
    <w:tmpl w:val="5C803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09E5957"/>
    <w:multiLevelType w:val="hybridMultilevel"/>
    <w:tmpl w:val="2FECCAF6"/>
    <w:lvl w:ilvl="0" w:tplc="2F448D7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1496400">
    <w:abstractNumId w:val="15"/>
  </w:num>
  <w:num w:numId="2" w16cid:durableId="933128029">
    <w:abstractNumId w:val="11"/>
  </w:num>
  <w:num w:numId="3" w16cid:durableId="2117094221">
    <w:abstractNumId w:val="19"/>
  </w:num>
  <w:num w:numId="4" w16cid:durableId="935863508">
    <w:abstractNumId w:val="16"/>
  </w:num>
  <w:num w:numId="5" w16cid:durableId="184564899">
    <w:abstractNumId w:val="17"/>
  </w:num>
  <w:num w:numId="6" w16cid:durableId="585501495">
    <w:abstractNumId w:val="23"/>
  </w:num>
  <w:num w:numId="7" w16cid:durableId="1416704640">
    <w:abstractNumId w:val="10"/>
  </w:num>
  <w:num w:numId="8" w16cid:durableId="1430857471">
    <w:abstractNumId w:val="14"/>
  </w:num>
  <w:num w:numId="9" w16cid:durableId="1998848718">
    <w:abstractNumId w:val="21"/>
  </w:num>
  <w:num w:numId="10" w16cid:durableId="686251048">
    <w:abstractNumId w:val="3"/>
  </w:num>
  <w:num w:numId="11" w16cid:durableId="1464154073">
    <w:abstractNumId w:val="8"/>
  </w:num>
  <w:num w:numId="12" w16cid:durableId="396362443">
    <w:abstractNumId w:val="1"/>
  </w:num>
  <w:num w:numId="13" w16cid:durableId="1034189121">
    <w:abstractNumId w:val="4"/>
  </w:num>
  <w:num w:numId="14" w16cid:durableId="801536725">
    <w:abstractNumId w:val="13"/>
  </w:num>
  <w:num w:numId="15" w16cid:durableId="1249000379">
    <w:abstractNumId w:val="12"/>
  </w:num>
  <w:num w:numId="16" w16cid:durableId="1102802775">
    <w:abstractNumId w:val="20"/>
  </w:num>
  <w:num w:numId="17" w16cid:durableId="174729964">
    <w:abstractNumId w:val="5"/>
  </w:num>
  <w:num w:numId="18" w16cid:durableId="1305116217">
    <w:abstractNumId w:val="25"/>
  </w:num>
  <w:num w:numId="19" w16cid:durableId="11617494">
    <w:abstractNumId w:val="22"/>
  </w:num>
  <w:num w:numId="20" w16cid:durableId="1523742099">
    <w:abstractNumId w:val="18"/>
  </w:num>
  <w:num w:numId="21" w16cid:durableId="1605914041">
    <w:abstractNumId w:val="24"/>
  </w:num>
  <w:num w:numId="22" w16cid:durableId="732199274">
    <w:abstractNumId w:val="7"/>
  </w:num>
  <w:num w:numId="23" w16cid:durableId="834034170">
    <w:abstractNumId w:val="9"/>
  </w:num>
  <w:num w:numId="24" w16cid:durableId="694844984">
    <w:abstractNumId w:val="0"/>
  </w:num>
  <w:num w:numId="25" w16cid:durableId="1287738647">
    <w:abstractNumId w:val="2"/>
  </w:num>
  <w:num w:numId="26" w16cid:durableId="24754307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D1A"/>
    <w:rsid w:val="00007C54"/>
    <w:rsid w:val="0004027F"/>
    <w:rsid w:val="000456E1"/>
    <w:rsid w:val="000507E3"/>
    <w:rsid w:val="00052382"/>
    <w:rsid w:val="0006568A"/>
    <w:rsid w:val="00076F0F"/>
    <w:rsid w:val="00084253"/>
    <w:rsid w:val="00090318"/>
    <w:rsid w:val="000959E6"/>
    <w:rsid w:val="000B2C11"/>
    <w:rsid w:val="000C3E68"/>
    <w:rsid w:val="000D1F49"/>
    <w:rsid w:val="000D2A3D"/>
    <w:rsid w:val="000E7873"/>
    <w:rsid w:val="00114D2C"/>
    <w:rsid w:val="00117341"/>
    <w:rsid w:val="00153729"/>
    <w:rsid w:val="001727CA"/>
    <w:rsid w:val="00195C81"/>
    <w:rsid w:val="001A3435"/>
    <w:rsid w:val="001A56A8"/>
    <w:rsid w:val="001B3607"/>
    <w:rsid w:val="001B7011"/>
    <w:rsid w:val="001C3103"/>
    <w:rsid w:val="001C7EBD"/>
    <w:rsid w:val="00227B92"/>
    <w:rsid w:val="002563EF"/>
    <w:rsid w:val="0028391B"/>
    <w:rsid w:val="002928D0"/>
    <w:rsid w:val="002B001C"/>
    <w:rsid w:val="002B7D64"/>
    <w:rsid w:val="002C56E6"/>
    <w:rsid w:val="002F42DB"/>
    <w:rsid w:val="00331450"/>
    <w:rsid w:val="00361E11"/>
    <w:rsid w:val="00366578"/>
    <w:rsid w:val="003701FF"/>
    <w:rsid w:val="003774FA"/>
    <w:rsid w:val="00391B1F"/>
    <w:rsid w:val="003A4290"/>
    <w:rsid w:val="003A7656"/>
    <w:rsid w:val="003B4744"/>
    <w:rsid w:val="003E1129"/>
    <w:rsid w:val="003F0847"/>
    <w:rsid w:val="0040090B"/>
    <w:rsid w:val="004347AC"/>
    <w:rsid w:val="004356AD"/>
    <w:rsid w:val="00454C21"/>
    <w:rsid w:val="0046302A"/>
    <w:rsid w:val="0047090E"/>
    <w:rsid w:val="00487D2D"/>
    <w:rsid w:val="004B0548"/>
    <w:rsid w:val="004B7C8D"/>
    <w:rsid w:val="004D5D62"/>
    <w:rsid w:val="005112D0"/>
    <w:rsid w:val="005233F1"/>
    <w:rsid w:val="00534C44"/>
    <w:rsid w:val="00540D23"/>
    <w:rsid w:val="00546B66"/>
    <w:rsid w:val="00577E06"/>
    <w:rsid w:val="00582556"/>
    <w:rsid w:val="00590C78"/>
    <w:rsid w:val="0059541A"/>
    <w:rsid w:val="005A3BF7"/>
    <w:rsid w:val="005A5717"/>
    <w:rsid w:val="005B1269"/>
    <w:rsid w:val="005F2035"/>
    <w:rsid w:val="005F7990"/>
    <w:rsid w:val="00624CDB"/>
    <w:rsid w:val="0063739C"/>
    <w:rsid w:val="00650259"/>
    <w:rsid w:val="006506EB"/>
    <w:rsid w:val="006858A3"/>
    <w:rsid w:val="00693EDB"/>
    <w:rsid w:val="006D00CA"/>
    <w:rsid w:val="006D3EAA"/>
    <w:rsid w:val="006D7382"/>
    <w:rsid w:val="006E544F"/>
    <w:rsid w:val="006F716C"/>
    <w:rsid w:val="00745767"/>
    <w:rsid w:val="00770F25"/>
    <w:rsid w:val="00792EE5"/>
    <w:rsid w:val="007A35A8"/>
    <w:rsid w:val="007B0A85"/>
    <w:rsid w:val="007C6A52"/>
    <w:rsid w:val="007F7B5D"/>
    <w:rsid w:val="00814438"/>
    <w:rsid w:val="0082043E"/>
    <w:rsid w:val="008303C1"/>
    <w:rsid w:val="00836129"/>
    <w:rsid w:val="008508DF"/>
    <w:rsid w:val="00882D27"/>
    <w:rsid w:val="00890E5D"/>
    <w:rsid w:val="008E129F"/>
    <w:rsid w:val="008E203A"/>
    <w:rsid w:val="008E7353"/>
    <w:rsid w:val="008F25C3"/>
    <w:rsid w:val="0090596C"/>
    <w:rsid w:val="0091229C"/>
    <w:rsid w:val="00921C68"/>
    <w:rsid w:val="0092245F"/>
    <w:rsid w:val="009274EE"/>
    <w:rsid w:val="00940E73"/>
    <w:rsid w:val="00947365"/>
    <w:rsid w:val="00957246"/>
    <w:rsid w:val="0097625E"/>
    <w:rsid w:val="0098597D"/>
    <w:rsid w:val="009B1C1E"/>
    <w:rsid w:val="009C2536"/>
    <w:rsid w:val="009D3D36"/>
    <w:rsid w:val="009F619A"/>
    <w:rsid w:val="009F6DDE"/>
    <w:rsid w:val="00A12B5F"/>
    <w:rsid w:val="00A3238C"/>
    <w:rsid w:val="00A370A8"/>
    <w:rsid w:val="00A6732F"/>
    <w:rsid w:val="00A81977"/>
    <w:rsid w:val="00AF20C9"/>
    <w:rsid w:val="00B2162F"/>
    <w:rsid w:val="00B23F9C"/>
    <w:rsid w:val="00B25DBE"/>
    <w:rsid w:val="00B56B1B"/>
    <w:rsid w:val="00B91FBB"/>
    <w:rsid w:val="00BC352A"/>
    <w:rsid w:val="00BC4CFA"/>
    <w:rsid w:val="00BD4753"/>
    <w:rsid w:val="00BD4875"/>
    <w:rsid w:val="00BD4AEC"/>
    <w:rsid w:val="00BD5CB1"/>
    <w:rsid w:val="00BD61A8"/>
    <w:rsid w:val="00BE62EE"/>
    <w:rsid w:val="00BF56F5"/>
    <w:rsid w:val="00C003BA"/>
    <w:rsid w:val="00C342EE"/>
    <w:rsid w:val="00C46878"/>
    <w:rsid w:val="00C514A0"/>
    <w:rsid w:val="00C527A2"/>
    <w:rsid w:val="00C812E1"/>
    <w:rsid w:val="00C94083"/>
    <w:rsid w:val="00C97CFF"/>
    <w:rsid w:val="00CB4A51"/>
    <w:rsid w:val="00CB663F"/>
    <w:rsid w:val="00CD2A7C"/>
    <w:rsid w:val="00CD4532"/>
    <w:rsid w:val="00CD47B0"/>
    <w:rsid w:val="00CD70CE"/>
    <w:rsid w:val="00CE0C2A"/>
    <w:rsid w:val="00CE6104"/>
    <w:rsid w:val="00CE7918"/>
    <w:rsid w:val="00D00D05"/>
    <w:rsid w:val="00D03FA9"/>
    <w:rsid w:val="00D044EE"/>
    <w:rsid w:val="00D06535"/>
    <w:rsid w:val="00D150F9"/>
    <w:rsid w:val="00D16163"/>
    <w:rsid w:val="00D726B6"/>
    <w:rsid w:val="00D73416"/>
    <w:rsid w:val="00DB3FAD"/>
    <w:rsid w:val="00DE6CB0"/>
    <w:rsid w:val="00E07D2F"/>
    <w:rsid w:val="00E139C4"/>
    <w:rsid w:val="00E22B03"/>
    <w:rsid w:val="00E52090"/>
    <w:rsid w:val="00E61C09"/>
    <w:rsid w:val="00E677FE"/>
    <w:rsid w:val="00E9606D"/>
    <w:rsid w:val="00EB3B58"/>
    <w:rsid w:val="00EB62D8"/>
    <w:rsid w:val="00EC7359"/>
    <w:rsid w:val="00EE3054"/>
    <w:rsid w:val="00F00606"/>
    <w:rsid w:val="00F01256"/>
    <w:rsid w:val="00F163B9"/>
    <w:rsid w:val="00F16674"/>
    <w:rsid w:val="00F31E24"/>
    <w:rsid w:val="00F41D42"/>
    <w:rsid w:val="00F52451"/>
    <w:rsid w:val="00FC7475"/>
    <w:rsid w:val="00FE3D1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8B844C"/>
  <w15:chartTrackingRefBased/>
  <w15:docId w15:val="{B3050CCA-E80F-45D0-9CFF-FAD06339D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qFormat/>
    <w:rsid w:val="00540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0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AL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F0650710DD549DAACDBF4DA2865C6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70EDA0-AFA9-4EF6-864E-E2E8348E441B}"/>
      </w:docPartPr>
      <w:docPartBody>
        <w:p w:rsidR="00683343" w:rsidRDefault="008A57A0" w:rsidP="008A57A0">
          <w:pPr>
            <w:pStyle w:val="CF0650710DD549DAACDBF4DA2865C6DA1"/>
          </w:pPr>
          <w:r w:rsidRPr="00170B79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E6C"/>
    <w:rsid w:val="000D2A3D"/>
    <w:rsid w:val="001839DB"/>
    <w:rsid w:val="001C3103"/>
    <w:rsid w:val="00231258"/>
    <w:rsid w:val="002F42DB"/>
    <w:rsid w:val="00307214"/>
    <w:rsid w:val="005233F1"/>
    <w:rsid w:val="00683343"/>
    <w:rsid w:val="00814438"/>
    <w:rsid w:val="008A57A0"/>
    <w:rsid w:val="008E693A"/>
    <w:rsid w:val="00B25AB7"/>
    <w:rsid w:val="00BC50D7"/>
    <w:rsid w:val="00BC718B"/>
    <w:rsid w:val="00DE6CB0"/>
    <w:rsid w:val="00E66161"/>
    <w:rsid w:val="00F14E6C"/>
    <w:rsid w:val="00F43713"/>
    <w:rsid w:val="00F7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66161"/>
    <w:rPr>
      <w:color w:val="808080"/>
    </w:rPr>
  </w:style>
  <w:style w:type="paragraph" w:customStyle="1" w:styleId="CF0650710DD549DAACDBF4DA2865C6DA1">
    <w:name w:val="CF0650710DD549DAACDBF4DA2865C6DA1"/>
    <w:rsid w:val="008A57A0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54A78A4489845BB840B4B60AFC797" ma:contentTypeVersion="15" ma:contentTypeDescription="Crée un document." ma:contentTypeScope="" ma:versionID="47e660ebb1c1de84740b1e176e797523">
  <xsd:schema xmlns:xsd="http://www.w3.org/2001/XMLSchema" xmlns:xs="http://www.w3.org/2001/XMLSchema" xmlns:p="http://schemas.microsoft.com/office/2006/metadata/properties" xmlns:ns2="7ff5a8cf-80ff-407e-8c83-16bb5632bd2d" xmlns:ns3="c1104e51-32c5-4592-8ac2-41ea4779af9a" targetNamespace="http://schemas.microsoft.com/office/2006/metadata/properties" ma:root="true" ma:fieldsID="09e56058e9788b72d61f91790ebe4d6e" ns2:_="" ns3:_="">
    <xsd:import namespace="7ff5a8cf-80ff-407e-8c83-16bb5632bd2d"/>
    <xsd:import namespace="c1104e51-32c5-4592-8ac2-41ea4779af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f5a8cf-80ff-407e-8c83-16bb5632bd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f0a7b1c-f67e-4fa2-9050-8a182b997866}" ma:internalName="TaxCatchAll" ma:showField="CatchAllData" ma:web="7ff5a8cf-80ff-407e-8c83-16bb5632bd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04e51-32c5-4592-8ac2-41ea4779af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4ab5188b-13ae-4bb3-9560-6d9a824b5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f5a8cf-80ff-407e-8c83-16bb5632bd2d" xsi:nil="true"/>
    <lcf76f155ced4ddcb4097134ff3c332f xmlns="c1104e51-32c5-4592-8ac2-41ea4779af9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9D1B3A-C8CD-45C7-8CED-1429AAD61B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5AA82F-A6B5-48A0-BC37-146882BDC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f5a8cf-80ff-407e-8c83-16bb5632bd2d"/>
    <ds:schemaRef ds:uri="c1104e51-32c5-4592-8ac2-41ea4779af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7ff5a8cf-80ff-407e-8c83-16bb5632bd2d"/>
    <ds:schemaRef ds:uri="c1104e51-32c5-4592-8ac2-41ea4779af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1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EMMA</dc:creator>
  <cp:keywords/>
  <dc:description/>
  <cp:lastModifiedBy>Aurélie EMMA</cp:lastModifiedBy>
  <cp:revision>2</cp:revision>
  <cp:lastPrinted>2025-07-24T06:27:00Z</cp:lastPrinted>
  <dcterms:created xsi:type="dcterms:W3CDTF">2025-07-24T06:27:00Z</dcterms:created>
  <dcterms:modified xsi:type="dcterms:W3CDTF">2025-07-24T06:27:00Z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0x01010076A54A78A4489845BB840B4B60AFC797</vt:lpwstr>
  </property>
  <property fmtid="{D5CDD505-2E9C-101B-9397-08002B2CF9AE}" pid="3" name="MediaServiceImageTags">
    <vt:lpwstr/>
  </property>
</Properties>
</file>